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B81" w:rsidRPr="00C15AC7" w:rsidRDefault="00C15AC7" w:rsidP="00466088">
      <w:pPr>
        <w:pStyle w:val="Hauptberschrift"/>
      </w:pPr>
      <w:r w:rsidRPr="00C15AC7">
        <w:t>Maßnahmenplan zur Höhlenbaumkartierung</w:t>
      </w:r>
    </w:p>
    <w:tbl>
      <w:tblPr>
        <w:tblStyle w:val="Tabellenraster"/>
        <w:tblW w:w="0" w:type="auto"/>
        <w:tblBorders>
          <w:top w:val="single" w:sz="4" w:space="0" w:color="73766F"/>
          <w:left w:val="single" w:sz="4" w:space="0" w:color="73766F"/>
          <w:bottom w:val="single" w:sz="4" w:space="0" w:color="73766F"/>
          <w:right w:val="single" w:sz="4" w:space="0" w:color="73766F"/>
          <w:insideH w:val="single" w:sz="4" w:space="0" w:color="73766F"/>
          <w:insideV w:val="single" w:sz="4" w:space="0" w:color="73766F"/>
        </w:tblBorders>
        <w:tblLook w:val="04A0" w:firstRow="1" w:lastRow="0" w:firstColumn="1" w:lastColumn="0" w:noHBand="0" w:noVBand="1"/>
      </w:tblPr>
      <w:tblGrid>
        <w:gridCol w:w="4606"/>
        <w:gridCol w:w="4606"/>
      </w:tblGrid>
      <w:tr w:rsidR="00AB1B81" w:rsidTr="007526DD">
        <w:tc>
          <w:tcPr>
            <w:tcW w:w="4606" w:type="dxa"/>
          </w:tcPr>
          <w:p w:rsidR="00AB1B81" w:rsidRDefault="00AB1B81" w:rsidP="00466088">
            <w:pPr>
              <w:pStyle w:val="Tabellenberschrift"/>
            </w:pPr>
            <w:r w:rsidRPr="00AB1B81">
              <w:t>Bearbeitung</w:t>
            </w:r>
            <w:r w:rsidR="00046BD4">
              <w:t>/Gutachter</w:t>
            </w:r>
            <w:r w:rsidR="005E4A0E">
              <w:t>In</w:t>
            </w:r>
          </w:p>
          <w:sdt>
            <w:sdtPr>
              <w:id w:val="-835997247"/>
              <w:placeholder>
                <w:docPart w:val="6F7AD92055B74B15A5F215DF2D3FEC64"/>
              </w:placeholder>
              <w:showingPlcHdr/>
            </w:sdtPr>
            <w:sdtEndPr/>
            <w:sdtContent>
              <w:p w:rsidR="00C860B9" w:rsidRDefault="00C860B9" w:rsidP="00C860B9">
                <w:pPr>
                  <w:rPr>
                    <w:rStyle w:val="Platzhaltertext"/>
                  </w:rPr>
                </w:pPr>
                <w:r>
                  <w:rPr>
                    <w:rStyle w:val="Platzhaltertext"/>
                  </w:rPr>
                  <w:t>Z.B. Institut XY</w:t>
                </w:r>
              </w:p>
              <w:p w:rsidR="00C860B9" w:rsidRDefault="00C860B9" w:rsidP="00C860B9">
                <w:pPr>
                  <w:rPr>
                    <w:rStyle w:val="Platzhaltertext"/>
                  </w:rPr>
                </w:pPr>
                <w:r>
                  <w:rPr>
                    <w:rStyle w:val="Platzhaltertext"/>
                  </w:rPr>
                  <w:t>Musterstr. 6</w:t>
                </w:r>
              </w:p>
              <w:p w:rsidR="00C860B9" w:rsidRDefault="00C860B9" w:rsidP="00C860B9">
                <w:pPr>
                  <w:rPr>
                    <w:rStyle w:val="Platzhaltertext"/>
                  </w:rPr>
                </w:pPr>
                <w:r>
                  <w:rPr>
                    <w:rStyle w:val="Platzhaltertext"/>
                  </w:rPr>
                  <w:t>89898 Musterstadt</w:t>
                </w:r>
              </w:p>
              <w:p w:rsidR="00C860B9" w:rsidRDefault="00C860B9" w:rsidP="00C860B9">
                <w:pPr>
                  <w:rPr>
                    <w:rStyle w:val="Platzhaltertext"/>
                  </w:rPr>
                </w:pPr>
                <w:r>
                  <w:rPr>
                    <w:rStyle w:val="Platzhaltertext"/>
                  </w:rPr>
                  <w:t>Tel. 061234-567890</w:t>
                </w:r>
              </w:p>
              <w:p w:rsidR="00947910" w:rsidRPr="00AB1B81" w:rsidRDefault="00C860B9" w:rsidP="00C860B9">
                <w:r>
                  <w:rPr>
                    <w:rStyle w:val="Platzhaltertext"/>
                  </w:rPr>
                  <w:t>info@institut.de</w:t>
                </w:r>
              </w:p>
            </w:sdtContent>
          </w:sdt>
        </w:tc>
        <w:tc>
          <w:tcPr>
            <w:tcW w:w="4606" w:type="dxa"/>
          </w:tcPr>
          <w:p w:rsidR="00AB1B81" w:rsidRDefault="00AB1B81"/>
        </w:tc>
      </w:tr>
      <w:tr w:rsidR="00AB1B81" w:rsidTr="007526DD">
        <w:tc>
          <w:tcPr>
            <w:tcW w:w="4606" w:type="dxa"/>
          </w:tcPr>
          <w:p w:rsidR="00AB1B81" w:rsidRDefault="00AB1B81" w:rsidP="00466088">
            <w:pPr>
              <w:pStyle w:val="Tabellenberschrift"/>
            </w:pPr>
            <w:r w:rsidRPr="00AB1B81">
              <w:t>Gebiet</w:t>
            </w:r>
          </w:p>
          <w:sdt>
            <w:sdtPr>
              <w:id w:val="-1615746584"/>
              <w:placeholder>
                <w:docPart w:val="D841662595574E3BB980F5F1A7FD1349"/>
              </w:placeholder>
              <w:showingPlcHdr/>
            </w:sdtPr>
            <w:sdtEndPr/>
            <w:sdtContent>
              <w:p w:rsidR="00AB1B81" w:rsidRPr="00046BD4" w:rsidRDefault="00C860B9" w:rsidP="00C860B9">
                <w:r>
                  <w:rPr>
                    <w:rStyle w:val="Platzhaltertext"/>
                  </w:rPr>
                  <w:t>z.B. Musterwald, Stadtwald Musterhausen</w:t>
                </w:r>
              </w:p>
            </w:sdtContent>
          </w:sdt>
        </w:tc>
        <w:tc>
          <w:tcPr>
            <w:tcW w:w="4606" w:type="dxa"/>
          </w:tcPr>
          <w:p w:rsidR="00AB1B81" w:rsidRPr="00046BD4" w:rsidRDefault="00AB1B81"/>
        </w:tc>
      </w:tr>
      <w:tr w:rsidR="00AB1B81" w:rsidTr="007526DD">
        <w:tc>
          <w:tcPr>
            <w:tcW w:w="4606" w:type="dxa"/>
          </w:tcPr>
          <w:p w:rsidR="00AB1B81" w:rsidRPr="00AB1B81" w:rsidRDefault="00AB1B81" w:rsidP="00466088">
            <w:pPr>
              <w:pStyle w:val="Tabellenberschrift"/>
            </w:pPr>
            <w:r>
              <w:t>Zuordnung zum Vertrag</w:t>
            </w:r>
          </w:p>
        </w:tc>
        <w:tc>
          <w:tcPr>
            <w:tcW w:w="4606" w:type="dxa"/>
          </w:tcPr>
          <w:p w:rsidR="00AB1B81" w:rsidRPr="00046BD4" w:rsidRDefault="00AB1B81"/>
        </w:tc>
      </w:tr>
      <w:tr w:rsidR="00AB1B81" w:rsidTr="007526DD">
        <w:tc>
          <w:tcPr>
            <w:tcW w:w="4606" w:type="dxa"/>
          </w:tcPr>
          <w:p w:rsidR="00AB1B81" w:rsidRDefault="00AB1B81" w:rsidP="001068A5">
            <w:pPr>
              <w:pStyle w:val="Tabellenberschrift"/>
            </w:pPr>
            <w:r>
              <w:t>Vertragsgeber</w:t>
            </w:r>
            <w:r w:rsidR="005E4A0E">
              <w:t>In</w:t>
            </w:r>
          </w:p>
          <w:sdt>
            <w:sdtPr>
              <w:id w:val="-347023807"/>
              <w:placeholder>
                <w:docPart w:val="6E28FDB335774B68A369642720F0E73A"/>
              </w:placeholder>
              <w:showingPlcHdr/>
            </w:sdtPr>
            <w:sdtEndPr/>
            <w:sdtContent>
              <w:p w:rsidR="00947910" w:rsidRDefault="00F6702A" w:rsidP="00F6702A">
                <w:r>
                  <w:rPr>
                    <w:rStyle w:val="Platzhaltertext"/>
                  </w:rPr>
                  <w:t>Vertragsgeber</w:t>
                </w:r>
                <w:r w:rsidR="00D01E26">
                  <w:rPr>
                    <w:rStyle w:val="Platzhaltertext"/>
                  </w:rPr>
                  <w:t>In</w:t>
                </w:r>
                <w:r>
                  <w:rPr>
                    <w:rStyle w:val="Platzhaltertext"/>
                  </w:rPr>
                  <w:t xml:space="preserve"> mit vollständiger Adresse</w:t>
                </w:r>
              </w:p>
            </w:sdtContent>
          </w:sdt>
        </w:tc>
        <w:tc>
          <w:tcPr>
            <w:tcW w:w="4606" w:type="dxa"/>
          </w:tcPr>
          <w:p w:rsidR="00AB1B81" w:rsidRDefault="00AB1B81" w:rsidP="001068A5">
            <w:pPr>
              <w:pStyle w:val="Tabellenberschrift"/>
            </w:pPr>
            <w:r w:rsidRPr="001068A5">
              <w:t>Vertragsnehmer</w:t>
            </w:r>
            <w:r w:rsidR="005E4A0E">
              <w:t>In</w:t>
            </w:r>
          </w:p>
          <w:sdt>
            <w:sdtPr>
              <w:id w:val="-899369494"/>
              <w:placeholder>
                <w:docPart w:val="73CDE8A7CC7C47268783CAD20A6D64F4"/>
              </w:placeholder>
              <w:showingPlcHdr/>
            </w:sdtPr>
            <w:sdtEndPr/>
            <w:sdtContent>
              <w:p w:rsidR="00947910" w:rsidRPr="00AB1B81" w:rsidRDefault="00F6702A" w:rsidP="00F6702A">
                <w:r>
                  <w:rPr>
                    <w:rStyle w:val="Platzhaltertext"/>
                  </w:rPr>
                  <w:t>Vertragsnehmer</w:t>
                </w:r>
                <w:r w:rsidR="00D01E26">
                  <w:rPr>
                    <w:rStyle w:val="Platzhaltertext"/>
                  </w:rPr>
                  <w:t>In</w:t>
                </w:r>
                <w:r>
                  <w:rPr>
                    <w:rStyle w:val="Platzhaltertext"/>
                  </w:rPr>
                  <w:t xml:space="preserve"> mit vollständiger Adresse</w:t>
                </w:r>
              </w:p>
            </w:sdtContent>
          </w:sdt>
        </w:tc>
      </w:tr>
      <w:tr w:rsidR="00AB1B81" w:rsidTr="007526DD">
        <w:tc>
          <w:tcPr>
            <w:tcW w:w="4606" w:type="dxa"/>
          </w:tcPr>
          <w:p w:rsidR="00AB1B81" w:rsidRDefault="00AB1B81" w:rsidP="00466088">
            <w:pPr>
              <w:pStyle w:val="Tabellenberschrift"/>
            </w:pPr>
            <w:r w:rsidRPr="00AB1B81">
              <w:t>Kolonie-ID</w:t>
            </w:r>
          </w:p>
          <w:sdt>
            <w:sdtPr>
              <w:id w:val="871415165"/>
              <w:placeholder>
                <w:docPart w:val="0512747AC73446B4A238388A9D62A2BC"/>
              </w:placeholder>
              <w:showingPlcHdr/>
            </w:sdtPr>
            <w:sdtEndPr/>
            <w:sdtContent>
              <w:p w:rsidR="00AB1B81" w:rsidRPr="00AB1B81" w:rsidRDefault="00F6702A" w:rsidP="00F6702A">
                <w:r>
                  <w:rPr>
                    <w:rStyle w:val="Platzhaltertext"/>
                  </w:rPr>
                  <w:t>z.B. MB_01_Mustergemeinde</w:t>
                </w:r>
              </w:p>
            </w:sdtContent>
          </w:sdt>
        </w:tc>
        <w:tc>
          <w:tcPr>
            <w:tcW w:w="4606" w:type="dxa"/>
          </w:tcPr>
          <w:p w:rsidR="00AB1B81" w:rsidRDefault="00AB1B81" w:rsidP="00466088">
            <w:pPr>
              <w:pStyle w:val="Tabellenberschrift"/>
            </w:pPr>
            <w:r w:rsidRPr="00AB1B81">
              <w:t>TK</w:t>
            </w:r>
            <w:r w:rsidR="00D01E26">
              <w:t xml:space="preserve"> 25</w:t>
            </w:r>
          </w:p>
          <w:sdt>
            <w:sdtPr>
              <w:id w:val="342368163"/>
              <w:placeholder>
                <w:docPart w:val="F36BC1EF57214148A778568B13C95DA8"/>
              </w:placeholder>
              <w:showingPlcHdr/>
            </w:sdtPr>
            <w:sdtEndPr/>
            <w:sdtContent>
              <w:p w:rsidR="00AB1B81" w:rsidRPr="00AB1B81" w:rsidRDefault="00C860B9" w:rsidP="00C860B9">
                <w:r>
                  <w:rPr>
                    <w:rStyle w:val="Platzhaltertext"/>
                  </w:rPr>
                  <w:t>MTB XXXX</w:t>
                </w:r>
              </w:p>
            </w:sdtContent>
          </w:sdt>
        </w:tc>
      </w:tr>
      <w:tr w:rsidR="00AB1B81" w:rsidTr="007526DD">
        <w:tc>
          <w:tcPr>
            <w:tcW w:w="4606" w:type="dxa"/>
          </w:tcPr>
          <w:p w:rsidR="00AB1B81" w:rsidRDefault="00AB1B81" w:rsidP="00466088">
            <w:pPr>
              <w:pStyle w:val="Tabellenberschrift"/>
            </w:pPr>
            <w:r w:rsidRPr="00AB1B81">
              <w:t>Forstamt</w:t>
            </w:r>
          </w:p>
          <w:sdt>
            <w:sdtPr>
              <w:id w:val="-812723403"/>
              <w:placeholder>
                <w:docPart w:val="724B4287B01842E8A501AF00006B1FF3"/>
              </w:placeholder>
              <w:showingPlcHdr/>
            </w:sdtPr>
            <w:sdtEndPr/>
            <w:sdtContent>
              <w:p w:rsidR="00AB1B81" w:rsidRPr="00AB1B81" w:rsidRDefault="0077127D" w:rsidP="00470CB2">
                <w:r>
                  <w:rPr>
                    <w:rStyle w:val="Platzhaltertext"/>
                  </w:rPr>
                  <w:t>z.B. F</w:t>
                </w:r>
                <w:r w:rsidR="00470CB2">
                  <w:rPr>
                    <w:rStyle w:val="Platzhaltertext"/>
                  </w:rPr>
                  <w:t>orstamt Musterhausen</w:t>
                </w:r>
              </w:p>
            </w:sdtContent>
          </w:sdt>
        </w:tc>
        <w:tc>
          <w:tcPr>
            <w:tcW w:w="4606" w:type="dxa"/>
          </w:tcPr>
          <w:p w:rsidR="00AB1B81" w:rsidRDefault="00AB1B81" w:rsidP="00466088">
            <w:pPr>
              <w:pStyle w:val="Tabellenberschrift"/>
            </w:pPr>
            <w:r w:rsidRPr="00AB1B81">
              <w:t>Revier</w:t>
            </w:r>
          </w:p>
          <w:p w:rsidR="00AB1B81" w:rsidRPr="00AB1B81" w:rsidRDefault="00ED3EB6" w:rsidP="0077127D">
            <w:sdt>
              <w:sdtPr>
                <w:id w:val="1331554482"/>
                <w:placeholder>
                  <w:docPart w:val="61095FD6F6744F1B958CE6F14D6990B0"/>
                </w:placeholder>
                <w:showingPlcHdr/>
              </w:sdtPr>
              <w:sdtEndPr/>
              <w:sdtContent>
                <w:r w:rsidR="0077127D">
                  <w:rPr>
                    <w:rStyle w:val="Platzhaltertext"/>
                  </w:rPr>
                  <w:t>z.B. Musterwald</w:t>
                </w:r>
              </w:sdtContent>
            </w:sdt>
          </w:p>
        </w:tc>
      </w:tr>
      <w:tr w:rsidR="00AB1B81" w:rsidTr="007526DD">
        <w:tc>
          <w:tcPr>
            <w:tcW w:w="4606" w:type="dxa"/>
          </w:tcPr>
          <w:p w:rsidR="00AB1B81" w:rsidRDefault="00AB1B81" w:rsidP="00466088">
            <w:pPr>
              <w:pStyle w:val="Tabellenberschrift"/>
            </w:pPr>
            <w:r w:rsidRPr="00AB1B81">
              <w:t>Forstabteilung</w:t>
            </w:r>
          </w:p>
          <w:p w:rsidR="00AB1B81" w:rsidRPr="00AB1B81" w:rsidRDefault="00ED3EB6" w:rsidP="0077127D">
            <w:sdt>
              <w:sdtPr>
                <w:id w:val="1393930618"/>
                <w:placeholder>
                  <w:docPart w:val="4AB78665F859431F9717E60124E2F952"/>
                </w:placeholder>
                <w:showingPlcHdr/>
              </w:sdtPr>
              <w:sdtEndPr/>
              <w:sdtContent>
                <w:r w:rsidR="0077127D">
                  <w:rPr>
                    <w:rStyle w:val="Platzhaltertext"/>
                  </w:rPr>
                  <w:t>z.B. 123,0456</w:t>
                </w:r>
              </w:sdtContent>
            </w:sdt>
          </w:p>
        </w:tc>
        <w:tc>
          <w:tcPr>
            <w:tcW w:w="4606" w:type="dxa"/>
          </w:tcPr>
          <w:p w:rsidR="00D01E26" w:rsidRDefault="00D01E26" w:rsidP="00D01E26">
            <w:pPr>
              <w:pStyle w:val="Tabellenberschrift"/>
            </w:pPr>
            <w:r>
              <w:t xml:space="preserve">Gemeinde, Gemarkung, </w:t>
            </w:r>
            <w:r w:rsidRPr="00AB1B81">
              <w:t>Flur</w:t>
            </w:r>
            <w:r>
              <w:t>, Flurstück</w:t>
            </w:r>
          </w:p>
          <w:p w:rsidR="00AB1B81" w:rsidRPr="00AB1B81" w:rsidRDefault="00ED3EB6" w:rsidP="00D01E26">
            <w:sdt>
              <w:sdtPr>
                <w:id w:val="-1743704986"/>
                <w:placeholder>
                  <w:docPart w:val="767369177432414A873328ABC2D76DAB"/>
                </w:placeholder>
                <w:showingPlcHdr/>
              </w:sdtPr>
              <w:sdtEndPr/>
              <w:sdtContent>
                <w:r w:rsidR="00D01E26">
                  <w:rPr>
                    <w:rStyle w:val="Platzhaltertext"/>
                  </w:rPr>
                  <w:t>z.B. Mustergemeinde, Musterortsteil, Flur 789, Flurst. 12/3</w:t>
                </w:r>
              </w:sdtContent>
            </w:sdt>
            <w:r w:rsidR="00D01E26">
              <w:t xml:space="preserve"> </w:t>
            </w:r>
            <w:sdt>
              <w:sdtPr>
                <w:id w:val="1968388603"/>
                <w:placeholder>
                  <w:docPart w:val="4507F734B0664447AFD6F939A2F5FA9C"/>
                </w:placeholder>
                <w:showingPlcHdr/>
              </w:sdtPr>
              <w:sdtEndPr/>
              <w:sdtContent/>
            </w:sdt>
          </w:p>
        </w:tc>
      </w:tr>
      <w:tr w:rsidR="00AB1B81" w:rsidTr="007526DD">
        <w:tc>
          <w:tcPr>
            <w:tcW w:w="4606" w:type="dxa"/>
          </w:tcPr>
          <w:p w:rsidR="00AB1B81" w:rsidRDefault="005E4A0E" w:rsidP="00466088">
            <w:pPr>
              <w:pStyle w:val="Tabellenberschrift"/>
            </w:pPr>
            <w:r>
              <w:t>Waldbesitzende</w:t>
            </w:r>
          </w:p>
          <w:p w:rsidR="0077127D" w:rsidRPr="00AB1B81" w:rsidRDefault="00ED3EB6" w:rsidP="0077127D">
            <w:sdt>
              <w:sdtPr>
                <w:id w:val="1046019968"/>
                <w:placeholder>
                  <w:docPart w:val="AE5C0651DE6F49AC808B32F9582DDAFB"/>
                </w:placeholder>
                <w:showingPlcHdr/>
              </w:sdtPr>
              <w:sdtEndPr/>
              <w:sdtContent>
                <w:r w:rsidR="0077127D">
                  <w:rPr>
                    <w:rStyle w:val="Platzhaltertext"/>
                  </w:rPr>
                  <w:t>Mustergemeinde mit vollständiger Adresse</w:t>
                </w:r>
              </w:sdtContent>
            </w:sdt>
          </w:p>
          <w:p w:rsidR="00AB1B81" w:rsidRPr="00AB1B81" w:rsidRDefault="00AB1B81"/>
        </w:tc>
        <w:tc>
          <w:tcPr>
            <w:tcW w:w="4606" w:type="dxa"/>
          </w:tcPr>
          <w:p w:rsidR="00AB1B81" w:rsidRDefault="00AB1B81" w:rsidP="001068A5">
            <w:pPr>
              <w:pStyle w:val="Tabellenberschrift"/>
            </w:pPr>
            <w:r w:rsidRPr="00AB1B81">
              <w:t>Ansprechpartner</w:t>
            </w:r>
            <w:r w:rsidR="005E4A0E">
              <w:t>In</w:t>
            </w:r>
          </w:p>
          <w:p w:rsidR="00AB1B81" w:rsidRPr="00AB1B81" w:rsidRDefault="00ED3EB6" w:rsidP="0077127D">
            <w:sdt>
              <w:sdtPr>
                <w:id w:val="1763030407"/>
                <w:placeholder>
                  <w:docPart w:val="BE121BAB3F3C4384918471B2C03A9081"/>
                </w:placeholder>
                <w:showingPlcHdr/>
              </w:sdtPr>
              <w:sdtEndPr/>
              <w:sdtContent>
                <w:r w:rsidR="0077127D">
                  <w:rPr>
                    <w:rStyle w:val="Platzhaltertext"/>
                  </w:rPr>
                  <w:t>z.B. RevierleiterIn, Dienststelle, Adresse, Erreichbarkeiten</w:t>
                </w:r>
              </w:sdtContent>
            </w:sdt>
          </w:p>
        </w:tc>
      </w:tr>
      <w:tr w:rsidR="00AB1B81" w:rsidTr="007526DD">
        <w:tc>
          <w:tcPr>
            <w:tcW w:w="4606" w:type="dxa"/>
          </w:tcPr>
          <w:p w:rsidR="00AB1B81" w:rsidRDefault="00AB1B81" w:rsidP="001068A5">
            <w:pPr>
              <w:pStyle w:val="Tabellenberschrift"/>
            </w:pPr>
            <w:r>
              <w:t>Zuständige Behörde für Naturschutz</w:t>
            </w:r>
          </w:p>
          <w:p w:rsidR="00AB1B81" w:rsidRPr="00AB1B81" w:rsidRDefault="00ED3EB6" w:rsidP="0077127D">
            <w:sdt>
              <w:sdtPr>
                <w:id w:val="-2135156252"/>
                <w:placeholder>
                  <w:docPart w:val="72ECD03E238A476A9271CC50674773E4"/>
                </w:placeholder>
                <w:showingPlcHdr/>
              </w:sdtPr>
              <w:sdtEndPr/>
              <w:sdtContent>
                <w:r w:rsidR="0077127D">
                  <w:rPr>
                    <w:rStyle w:val="Platzhaltertext"/>
                  </w:rPr>
                  <w:t>z.B. Behörde XY</w:t>
                </w:r>
              </w:sdtContent>
            </w:sdt>
          </w:p>
        </w:tc>
        <w:tc>
          <w:tcPr>
            <w:tcW w:w="4606" w:type="dxa"/>
          </w:tcPr>
          <w:p w:rsidR="00AB1B81" w:rsidRDefault="00AB1B81" w:rsidP="001068A5">
            <w:pPr>
              <w:pStyle w:val="Tabellenberschrift"/>
            </w:pPr>
            <w:r>
              <w:t>Zuständige Behörde für Forsten</w:t>
            </w:r>
          </w:p>
          <w:p w:rsidR="00AB1B81" w:rsidRPr="00AB1B81" w:rsidRDefault="00ED3EB6" w:rsidP="0077127D">
            <w:sdt>
              <w:sdtPr>
                <w:id w:val="-133873454"/>
                <w:placeholder>
                  <w:docPart w:val="2B589E87341F463A948BEC3150F0CA58"/>
                </w:placeholder>
                <w:showingPlcHdr/>
              </w:sdtPr>
              <w:sdtEndPr/>
              <w:sdtContent>
                <w:r w:rsidR="0077127D">
                  <w:rPr>
                    <w:rStyle w:val="Platzhaltertext"/>
                  </w:rPr>
                  <w:t>z.B. Behörde AB</w:t>
                </w:r>
              </w:sdtContent>
            </w:sdt>
          </w:p>
        </w:tc>
      </w:tr>
      <w:tr w:rsidR="00AB1B81" w:rsidTr="007526DD">
        <w:tc>
          <w:tcPr>
            <w:tcW w:w="4606" w:type="dxa"/>
          </w:tcPr>
          <w:p w:rsidR="00AB1B81" w:rsidRDefault="00AB1B81" w:rsidP="001068A5">
            <w:pPr>
              <w:pStyle w:val="Tabellenberschrift"/>
            </w:pPr>
            <w:r>
              <w:t>Begehungsprotokolle, -datum</w:t>
            </w:r>
          </w:p>
          <w:p w:rsidR="00AB1B81" w:rsidRPr="00AB1B81" w:rsidRDefault="00ED3EB6" w:rsidP="00AB1B81">
            <w:sdt>
              <w:sdtPr>
                <w:id w:val="-890957408"/>
                <w:placeholder>
                  <w:docPart w:val="C8F7ED62C155448C953EFC4F53173E16"/>
                </w:placeholder>
                <w:showingPlcHdr/>
              </w:sdtPr>
              <w:sdtEndPr/>
              <w:sdtContent>
                <w:r w:rsidR="0077127D">
                  <w:rPr>
                    <w:rStyle w:val="Platzhaltertext"/>
                  </w:rPr>
                  <w:t>z.B. Vorort-Termin am 01.05.2012</w:t>
                </w:r>
              </w:sdtContent>
            </w:sdt>
          </w:p>
          <w:p w:rsidR="00AB1B81" w:rsidRPr="00AB1B81" w:rsidRDefault="00AB1B81" w:rsidP="00AB1B81"/>
          <w:p w:rsidR="00AB1B81" w:rsidRPr="00AB1B81" w:rsidRDefault="00AB1B81" w:rsidP="00AB1B81">
            <w:pPr>
              <w:rPr>
                <w:b/>
              </w:rPr>
            </w:pPr>
          </w:p>
        </w:tc>
        <w:tc>
          <w:tcPr>
            <w:tcW w:w="4606" w:type="dxa"/>
          </w:tcPr>
          <w:p w:rsidR="00AB1B81" w:rsidRDefault="00AB1B81" w:rsidP="001068A5">
            <w:pPr>
              <w:pStyle w:val="Tabellenberschrift"/>
            </w:pPr>
            <w:r w:rsidRPr="00AB1B81">
              <w:t>Teilnehmer</w:t>
            </w:r>
            <w:r w:rsidR="005E4A0E">
              <w:t>In</w:t>
            </w:r>
          </w:p>
          <w:p w:rsidR="0077127D" w:rsidRPr="00AB1B81" w:rsidRDefault="00ED3EB6" w:rsidP="0077127D">
            <w:sdt>
              <w:sdtPr>
                <w:id w:val="1760869146"/>
                <w:placeholder>
                  <w:docPart w:val="52503F871BBC46CFB2850CAFEAD7DDA1"/>
                </w:placeholder>
                <w:showingPlcHdr/>
              </w:sdtPr>
              <w:sdtEndPr/>
              <w:sdtContent>
                <w:r w:rsidR="0077127D">
                  <w:rPr>
                    <w:rStyle w:val="Platzhaltertext"/>
                  </w:rPr>
                  <w:t>RevierleiterIn, GutachterIn und weitere</w:t>
                </w:r>
              </w:sdtContent>
            </w:sdt>
          </w:p>
          <w:p w:rsidR="00AB1B81" w:rsidRPr="00AB1B81" w:rsidRDefault="00AB1B81"/>
        </w:tc>
      </w:tr>
      <w:tr w:rsidR="00AB1B81" w:rsidTr="007526DD">
        <w:tc>
          <w:tcPr>
            <w:tcW w:w="4606" w:type="dxa"/>
          </w:tcPr>
          <w:p w:rsidR="00AB1B81" w:rsidRPr="00AB1B81" w:rsidRDefault="00ED3EB6" w:rsidP="00AB1B81">
            <w:sdt>
              <w:sdtPr>
                <w:id w:val="-1194301650"/>
                <w:placeholder>
                  <w:docPart w:val="180403C36938407A8ADA8D9EC25E7F50"/>
                </w:placeholder>
                <w:showingPlcHdr/>
              </w:sdtPr>
              <w:sdtEndPr/>
              <w:sdtContent>
                <w:r w:rsidR="0077127D">
                  <w:rPr>
                    <w:rStyle w:val="Platzhaltertext"/>
                  </w:rPr>
                  <w:t>z.B. Auswahl der Höhlenbäume am 05.05.2012</w:t>
                </w:r>
              </w:sdtContent>
            </w:sdt>
          </w:p>
          <w:p w:rsidR="00AB1B81" w:rsidRPr="00AB1B81" w:rsidRDefault="00AB1B81">
            <w:pPr>
              <w:rPr>
                <w:b/>
              </w:rPr>
            </w:pPr>
          </w:p>
        </w:tc>
        <w:tc>
          <w:tcPr>
            <w:tcW w:w="4606" w:type="dxa"/>
          </w:tcPr>
          <w:p w:rsidR="0077127D" w:rsidRPr="00AB1B81" w:rsidRDefault="00ED3EB6" w:rsidP="0077127D">
            <w:pPr>
              <w:rPr>
                <w:b/>
              </w:rPr>
            </w:pPr>
            <w:sdt>
              <w:sdtPr>
                <w:id w:val="1828016186"/>
                <w:placeholder>
                  <w:docPart w:val="042363FBC3504BFA817EDA47A87C0529"/>
                </w:placeholder>
                <w:showingPlcHdr/>
              </w:sdtPr>
              <w:sdtEndPr/>
              <w:sdtContent>
                <w:r w:rsidR="0077127D">
                  <w:rPr>
                    <w:rStyle w:val="Platzhaltertext"/>
                  </w:rPr>
                  <w:t>RevierleiterIn, GutachterIn und weitere</w:t>
                </w:r>
              </w:sdtContent>
            </w:sdt>
            <w:r w:rsidR="0077127D" w:rsidRPr="00AB1B81">
              <w:t xml:space="preserve"> </w:t>
            </w:r>
          </w:p>
          <w:p w:rsidR="00AB1B81" w:rsidRPr="00AB1B81" w:rsidRDefault="00AB1B81" w:rsidP="00AB1B81">
            <w:pPr>
              <w:rPr>
                <w:b/>
              </w:rPr>
            </w:pPr>
          </w:p>
        </w:tc>
      </w:tr>
      <w:tr w:rsidR="00AB1B81" w:rsidTr="007526DD">
        <w:tc>
          <w:tcPr>
            <w:tcW w:w="4606" w:type="dxa"/>
          </w:tcPr>
          <w:p w:rsidR="00AB1B81" w:rsidRDefault="00FA185B" w:rsidP="00AB1B81">
            <w:r>
              <w:t>W</w:t>
            </w:r>
            <w:r w:rsidR="00AB1B81">
              <w:t>eitere</w:t>
            </w:r>
            <w:r>
              <w:t xml:space="preserve"> Termine</w:t>
            </w:r>
          </w:p>
        </w:tc>
        <w:tc>
          <w:tcPr>
            <w:tcW w:w="4606" w:type="dxa"/>
          </w:tcPr>
          <w:p w:rsidR="00AB1B81" w:rsidRPr="00AB1B81" w:rsidRDefault="00AB1B81" w:rsidP="00AB1B81"/>
        </w:tc>
      </w:tr>
    </w:tbl>
    <w:p w:rsidR="00AB1B81" w:rsidRDefault="00AB1B81"/>
    <w:p w:rsidR="00EF1118" w:rsidRDefault="00EF1118">
      <w:pPr>
        <w:rPr>
          <w:sz w:val="28"/>
        </w:rPr>
      </w:pPr>
      <w:r>
        <w:rPr>
          <w:sz w:val="28"/>
        </w:rPr>
        <w:br w:type="page"/>
      </w:r>
    </w:p>
    <w:p w:rsidR="00AB1B81" w:rsidRPr="00046BD4" w:rsidRDefault="00AB1B81" w:rsidP="0016256C">
      <w:pPr>
        <w:pStyle w:val="Zwischenberschrift"/>
      </w:pPr>
      <w:r w:rsidRPr="00046BD4">
        <w:lastRenderedPageBreak/>
        <w:t>Übersichtskarte</w:t>
      </w:r>
    </w:p>
    <w:sdt>
      <w:sdtPr>
        <w:id w:val="-906528937"/>
        <w:showingPlcHdr/>
        <w:picture/>
      </w:sdtPr>
      <w:sdtEndPr/>
      <w:sdtContent>
        <w:p w:rsidR="00AB1B81" w:rsidRDefault="0077127D">
          <w:r>
            <w:rPr>
              <w:noProof/>
              <w:lang w:eastAsia="de-DE"/>
            </w:rPr>
            <w:drawing>
              <wp:inline distT="0" distB="0" distL="0" distR="0" wp14:anchorId="08B45D5C" wp14:editId="0A6E5A95">
                <wp:extent cx="4585642" cy="3608255"/>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3661" cy="3622434"/>
                        </a:xfrm>
                        <a:prstGeom prst="rect">
                          <a:avLst/>
                        </a:prstGeom>
                        <a:noFill/>
                      </pic:spPr>
                    </pic:pic>
                  </a:graphicData>
                </a:graphic>
              </wp:inline>
            </w:drawing>
          </w:r>
        </w:p>
      </w:sdtContent>
    </w:sdt>
    <w:p w:rsidR="001D1D5C" w:rsidRDefault="001D1D5C" w:rsidP="001D1D5C">
      <w:pPr>
        <w:pStyle w:val="Bildberschrift"/>
      </w:pPr>
      <w:r>
        <w:t>Bild 1: Übersichtskarte</w:t>
      </w:r>
    </w:p>
    <w:p w:rsidR="001D1D5C" w:rsidRDefault="001D1D5C"/>
    <w:sdt>
      <w:sdtPr>
        <w:id w:val="1691185248"/>
        <w:showingPlcHdr/>
        <w:picture/>
      </w:sdtPr>
      <w:sdtEndPr/>
      <w:sdtContent>
        <w:p w:rsidR="00C15AC7" w:rsidRDefault="004E0BF1">
          <w:r>
            <w:rPr>
              <w:noProof/>
              <w:lang w:eastAsia="de-DE"/>
            </w:rPr>
            <w:drawing>
              <wp:inline distT="0" distB="0" distL="0" distR="0" wp14:anchorId="62CF05AA" wp14:editId="3B19347B">
                <wp:extent cx="4570461" cy="3581400"/>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b="53689"/>
                        <a:stretch/>
                      </pic:blipFill>
                      <pic:spPr bwMode="auto">
                        <a:xfrm>
                          <a:off x="0" y="0"/>
                          <a:ext cx="4570123" cy="3581135"/>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rsidR="001D1D5C" w:rsidRDefault="001D1D5C" w:rsidP="001D1D5C">
      <w:pPr>
        <w:pStyle w:val="Bildberschrift"/>
      </w:pPr>
      <w:r>
        <w:t>Bild 2: Vertragsfläche als Luftbild</w:t>
      </w:r>
    </w:p>
    <w:sdt>
      <w:sdtPr>
        <w:id w:val="-1678648803"/>
        <w:showingPlcHdr/>
        <w:picture/>
      </w:sdtPr>
      <w:sdtEndPr/>
      <w:sdtContent>
        <w:p w:rsidR="00C15AC7" w:rsidRDefault="004E0BF1">
          <w:r>
            <w:rPr>
              <w:noProof/>
              <w:lang w:eastAsia="de-DE"/>
            </w:rPr>
            <w:drawing>
              <wp:inline distT="0" distB="0" distL="0" distR="0" wp14:anchorId="47F1E463" wp14:editId="25D379B1">
                <wp:extent cx="4623304" cy="4213860"/>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t="46133"/>
                        <a:stretch/>
                      </pic:blipFill>
                      <pic:spPr bwMode="auto">
                        <a:xfrm>
                          <a:off x="0" y="0"/>
                          <a:ext cx="4622962" cy="4213548"/>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rsidR="001D1D5C" w:rsidRDefault="001D1D5C" w:rsidP="001D1D5C">
      <w:pPr>
        <w:pStyle w:val="Bildberschrift"/>
      </w:pPr>
      <w:r>
        <w:t>Bild 3: Vertragsfläche mit Baumarten auf Basis der Forsteinrichtung</w:t>
      </w:r>
    </w:p>
    <w:p w:rsidR="000E5B8E" w:rsidRDefault="000E5B8E"/>
    <w:p w:rsidR="00EF1118" w:rsidRDefault="00EF1118">
      <w:pPr>
        <w:rPr>
          <w:sz w:val="28"/>
        </w:rPr>
      </w:pPr>
      <w:r>
        <w:rPr>
          <w:sz w:val="28"/>
        </w:rPr>
        <w:br w:type="page"/>
      </w:r>
    </w:p>
    <w:p w:rsidR="00046BD4" w:rsidRPr="00046BD4" w:rsidRDefault="00046BD4" w:rsidP="00466088">
      <w:pPr>
        <w:pStyle w:val="Zwischenberschrift"/>
      </w:pPr>
      <w:r w:rsidRPr="00046BD4">
        <w:lastRenderedPageBreak/>
        <w:t>Beschreibung der Fläche</w:t>
      </w:r>
    </w:p>
    <w:tbl>
      <w:tblPr>
        <w:tblStyle w:val="Tabellenraster"/>
        <w:tblW w:w="0" w:type="auto"/>
        <w:tblBorders>
          <w:top w:val="single" w:sz="4" w:space="0" w:color="73766F"/>
          <w:left w:val="single" w:sz="4" w:space="0" w:color="73766F"/>
          <w:bottom w:val="single" w:sz="4" w:space="0" w:color="73766F"/>
          <w:right w:val="single" w:sz="4" w:space="0" w:color="73766F"/>
          <w:insideH w:val="single" w:sz="4" w:space="0" w:color="73766F"/>
          <w:insideV w:val="single" w:sz="4" w:space="0" w:color="73766F"/>
        </w:tblBorders>
        <w:tblLook w:val="04A0" w:firstRow="1" w:lastRow="0" w:firstColumn="1" w:lastColumn="0" w:noHBand="0" w:noVBand="1"/>
      </w:tblPr>
      <w:tblGrid>
        <w:gridCol w:w="3227"/>
        <w:gridCol w:w="5812"/>
      </w:tblGrid>
      <w:tr w:rsidR="000E5B8E" w:rsidRPr="000E5B8E" w:rsidTr="007526DD">
        <w:tc>
          <w:tcPr>
            <w:tcW w:w="3227" w:type="dxa"/>
          </w:tcPr>
          <w:p w:rsidR="000E5B8E" w:rsidRPr="000E5B8E" w:rsidRDefault="000E5B8E" w:rsidP="00466088">
            <w:pPr>
              <w:pStyle w:val="Tabellenberschrift"/>
            </w:pPr>
            <w:r>
              <w:t>Größe</w:t>
            </w:r>
          </w:p>
        </w:tc>
        <w:sdt>
          <w:sdtPr>
            <w:id w:val="-1192525939"/>
            <w:placeholder>
              <w:docPart w:val="F3445B7DE2E845DA9915E450786D49B6"/>
            </w:placeholder>
            <w:showingPlcHdr/>
          </w:sdtPr>
          <w:sdtEndPr/>
          <w:sdtContent>
            <w:tc>
              <w:tcPr>
                <w:tcW w:w="5812" w:type="dxa"/>
              </w:tcPr>
              <w:p w:rsidR="000E5B8E" w:rsidRPr="000E5B8E" w:rsidRDefault="004E0BF1" w:rsidP="004E0BF1">
                <w:r>
                  <w:rPr>
                    <w:rStyle w:val="Platzhaltertext"/>
                  </w:rPr>
                  <w:t>z.B.</w:t>
                </w:r>
                <w:r w:rsidRPr="009B254D">
                  <w:rPr>
                    <w:rStyle w:val="Platzhaltertext"/>
                  </w:rPr>
                  <w:t xml:space="preserve"> </w:t>
                </w:r>
                <w:r w:rsidRPr="004E0BF1">
                  <w:rPr>
                    <w:rStyle w:val="Platzhaltertext"/>
                  </w:rPr>
                  <w:t>21,04 ha</w:t>
                </w:r>
              </w:p>
            </w:tc>
          </w:sdtContent>
        </w:sdt>
      </w:tr>
      <w:tr w:rsidR="000E5B8E" w:rsidRPr="000E5B8E" w:rsidTr="007526DD">
        <w:tc>
          <w:tcPr>
            <w:tcW w:w="3227" w:type="dxa"/>
          </w:tcPr>
          <w:p w:rsidR="000E5B8E" w:rsidRPr="000E5B8E" w:rsidRDefault="000E5B8E" w:rsidP="00466088">
            <w:pPr>
              <w:pStyle w:val="Tabellenberschrift"/>
            </w:pPr>
            <w:r>
              <w:t>Hauptbaumart</w:t>
            </w:r>
          </w:p>
        </w:tc>
        <w:tc>
          <w:tcPr>
            <w:tcW w:w="5812" w:type="dxa"/>
          </w:tcPr>
          <w:p w:rsidR="000E5B8E" w:rsidRPr="000E5B8E" w:rsidRDefault="00ED3EB6" w:rsidP="004E0BF1">
            <w:sdt>
              <w:sdtPr>
                <w:id w:val="-645430073"/>
                <w:placeholder>
                  <w:docPart w:val="D23BCA0ED0DB4D40876FBC15964CDFB1"/>
                </w:placeholder>
                <w:showingPlcHdr/>
              </w:sdtPr>
              <w:sdtEndPr/>
              <w:sdtContent>
                <w:r w:rsidR="004E0BF1">
                  <w:rPr>
                    <w:rStyle w:val="Platzhaltertext"/>
                  </w:rPr>
                  <w:t>z.B. Eiche, Buche</w:t>
                </w:r>
              </w:sdtContent>
            </w:sdt>
          </w:p>
        </w:tc>
      </w:tr>
      <w:tr w:rsidR="000E5B8E" w:rsidRPr="000E5B8E" w:rsidTr="007526DD">
        <w:tc>
          <w:tcPr>
            <w:tcW w:w="3227" w:type="dxa"/>
          </w:tcPr>
          <w:p w:rsidR="000E5B8E" w:rsidRPr="000E5B8E" w:rsidRDefault="000E5B8E" w:rsidP="00466088">
            <w:pPr>
              <w:pStyle w:val="Tabellenberschrift"/>
            </w:pPr>
            <w:r>
              <w:t>Alter</w:t>
            </w:r>
          </w:p>
        </w:tc>
        <w:tc>
          <w:tcPr>
            <w:tcW w:w="5812" w:type="dxa"/>
          </w:tcPr>
          <w:p w:rsidR="000E5B8E" w:rsidRPr="000E5B8E" w:rsidRDefault="00ED3EB6" w:rsidP="004E0BF1">
            <w:sdt>
              <w:sdtPr>
                <w:id w:val="-723367828"/>
                <w:placeholder>
                  <w:docPart w:val="2D5E824839D14C19900CE0BE8DFEBE69"/>
                </w:placeholder>
                <w:showingPlcHdr/>
              </w:sdtPr>
              <w:sdtEndPr/>
              <w:sdtContent>
                <w:r w:rsidR="004E0BF1">
                  <w:rPr>
                    <w:rStyle w:val="Platzhaltertext"/>
                  </w:rPr>
                  <w:t>z.B. 143 Jahre (Eiche), 85 Jahre (Buche)</w:t>
                </w:r>
              </w:sdtContent>
            </w:sdt>
          </w:p>
        </w:tc>
      </w:tr>
      <w:tr w:rsidR="000E5B8E" w:rsidRPr="000E5B8E" w:rsidTr="007526DD">
        <w:tc>
          <w:tcPr>
            <w:tcW w:w="3227" w:type="dxa"/>
          </w:tcPr>
          <w:p w:rsidR="000E5B8E" w:rsidRPr="000E5B8E" w:rsidRDefault="000E5B8E" w:rsidP="00466088">
            <w:pPr>
              <w:pStyle w:val="Tabellenberschrift"/>
            </w:pPr>
            <w:r>
              <w:t>Bestockung</w:t>
            </w:r>
          </w:p>
        </w:tc>
        <w:tc>
          <w:tcPr>
            <w:tcW w:w="5812" w:type="dxa"/>
          </w:tcPr>
          <w:p w:rsidR="000E5B8E" w:rsidRPr="000E5B8E" w:rsidRDefault="00ED3EB6" w:rsidP="004E0BF1">
            <w:sdt>
              <w:sdtPr>
                <w:id w:val="-1772005603"/>
                <w:placeholder>
                  <w:docPart w:val="C29E4A09832B447F8283C4667EA3C2E1"/>
                </w:placeholder>
                <w:showingPlcHdr/>
              </w:sdtPr>
              <w:sdtEndPr/>
              <w:sdtContent>
                <w:r w:rsidR="004E0BF1">
                  <w:rPr>
                    <w:rStyle w:val="Platzhaltertext"/>
                  </w:rPr>
                  <w:t>z.B. 1,0</w:t>
                </w:r>
              </w:sdtContent>
            </w:sdt>
          </w:p>
        </w:tc>
      </w:tr>
      <w:tr w:rsidR="000E5B8E" w:rsidRPr="000E5B8E" w:rsidTr="007526DD">
        <w:tc>
          <w:tcPr>
            <w:tcW w:w="3227" w:type="dxa"/>
          </w:tcPr>
          <w:p w:rsidR="000E5B8E" w:rsidRDefault="000E5B8E" w:rsidP="00466088">
            <w:pPr>
              <w:pStyle w:val="Tabellenberschrift"/>
            </w:pPr>
            <w:r>
              <w:t>Schichtung</w:t>
            </w:r>
          </w:p>
        </w:tc>
        <w:tc>
          <w:tcPr>
            <w:tcW w:w="5812" w:type="dxa"/>
          </w:tcPr>
          <w:p w:rsidR="000E5B8E" w:rsidRPr="000E5B8E" w:rsidRDefault="00ED3EB6" w:rsidP="004E0BF1">
            <w:sdt>
              <w:sdtPr>
                <w:id w:val="-59558754"/>
                <w:placeholder>
                  <w:docPart w:val="C0326F4E126F4E1DAB02573B84919D24"/>
                </w:placeholder>
                <w:showingPlcHdr/>
              </w:sdtPr>
              <w:sdtEndPr/>
              <w:sdtContent>
                <w:r w:rsidR="004E0BF1">
                  <w:rPr>
                    <w:rStyle w:val="Platzhaltertext"/>
                  </w:rPr>
                  <w:t>z.B. 2</w:t>
                </w:r>
              </w:sdtContent>
            </w:sdt>
          </w:p>
        </w:tc>
      </w:tr>
      <w:tr w:rsidR="000E5B8E" w:rsidRPr="000E5B8E" w:rsidTr="007526DD">
        <w:tc>
          <w:tcPr>
            <w:tcW w:w="3227" w:type="dxa"/>
          </w:tcPr>
          <w:p w:rsidR="000E5B8E" w:rsidRDefault="000E5B8E" w:rsidP="00466088">
            <w:pPr>
              <w:pStyle w:val="Tabellenberschrift"/>
            </w:pPr>
            <w:r>
              <w:t>Höhenlage/Exposition/Boden</w:t>
            </w:r>
          </w:p>
        </w:tc>
        <w:tc>
          <w:tcPr>
            <w:tcW w:w="5812" w:type="dxa"/>
          </w:tcPr>
          <w:p w:rsidR="000E5B8E" w:rsidRPr="000E5B8E" w:rsidRDefault="00ED3EB6" w:rsidP="000D7955">
            <w:sdt>
              <w:sdtPr>
                <w:id w:val="-374005043"/>
                <w:placeholder>
                  <w:docPart w:val="26D808EFAEDD4A2F94F5279755B54DF6"/>
                </w:placeholder>
                <w:showingPlcHdr/>
              </w:sdtPr>
              <w:sdtEndPr/>
              <w:sdtContent>
                <w:r w:rsidR="000D7955">
                  <w:rPr>
                    <w:rStyle w:val="Platzhaltertext"/>
                  </w:rPr>
                  <w:t>333 bis 381</w:t>
                </w:r>
                <w:r w:rsidR="00D01E26">
                  <w:rPr>
                    <w:rStyle w:val="Platzhaltertext"/>
                  </w:rPr>
                  <w:t xml:space="preserve"> </w:t>
                </w:r>
                <w:r w:rsidR="000D7955">
                  <w:rPr>
                    <w:rStyle w:val="Platzhaltertext"/>
                  </w:rPr>
                  <w:t>m/W/mesotroph, Bodenart: schluffiger bis sandiger Lehm</w:t>
                </w:r>
              </w:sdtContent>
            </w:sdt>
          </w:p>
        </w:tc>
      </w:tr>
      <w:tr w:rsidR="000E5B8E" w:rsidRPr="000E5B8E" w:rsidTr="007526DD">
        <w:tc>
          <w:tcPr>
            <w:tcW w:w="3227" w:type="dxa"/>
          </w:tcPr>
          <w:p w:rsidR="000E5B8E" w:rsidRDefault="00046BD4" w:rsidP="00466088">
            <w:pPr>
              <w:pStyle w:val="Tabellenberschrift"/>
            </w:pPr>
            <w:r>
              <w:t>Schutzstatus nach Forst-/ Naturschutzrecht</w:t>
            </w:r>
          </w:p>
        </w:tc>
        <w:tc>
          <w:tcPr>
            <w:tcW w:w="5812" w:type="dxa"/>
          </w:tcPr>
          <w:p w:rsidR="000E5B8E" w:rsidRDefault="00ED3EB6" w:rsidP="000D7955">
            <w:sdt>
              <w:sdtPr>
                <w:id w:val="-2115054767"/>
                <w:placeholder>
                  <w:docPart w:val="937BDC6D47A7400C9A1434A4D613D62A"/>
                </w:placeholder>
                <w:showingPlcHdr/>
              </w:sdtPr>
              <w:sdtEndPr/>
              <w:sdtContent>
                <w:r w:rsidR="000D7955">
                  <w:rPr>
                    <w:rStyle w:val="Platzhaltertext"/>
                  </w:rPr>
                  <w:t>z.B. – oder FFH-Gebiet</w:t>
                </w:r>
              </w:sdtContent>
            </w:sdt>
          </w:p>
        </w:tc>
      </w:tr>
    </w:tbl>
    <w:p w:rsidR="000E5B8E" w:rsidRDefault="000E5B8E"/>
    <w:sdt>
      <w:sdtPr>
        <w:id w:val="1622649637"/>
        <w:placeholder>
          <w:docPart w:val="EBB3FFE49EDD4565B94F27631AA39E1E"/>
        </w:placeholder>
        <w:showingPlcHdr/>
      </w:sdtPr>
      <w:sdtEndPr/>
      <w:sdtContent>
        <w:p w:rsidR="000D7955" w:rsidRPr="000D7955" w:rsidRDefault="000D7955" w:rsidP="000D7955">
          <w:pPr>
            <w:spacing w:line="240" w:lineRule="auto"/>
            <w:rPr>
              <w:rStyle w:val="Platzhaltertext"/>
            </w:rPr>
          </w:pPr>
          <w:r>
            <w:rPr>
              <w:rStyle w:val="Platzhaltertext"/>
            </w:rPr>
            <w:t xml:space="preserve">textliche Beschreibung, z.B. </w:t>
          </w:r>
          <w:r w:rsidR="00530F50">
            <w:rPr>
              <w:rStyle w:val="Platzhaltertext"/>
            </w:rPr>
            <w:t>Abt. 123</w:t>
          </w:r>
          <w:r w:rsidRPr="000D7955">
            <w:rPr>
              <w:rStyle w:val="Platzhaltertext"/>
            </w:rPr>
            <w:t xml:space="preserve"> ist voll bestockt mit ca. 133jährigen Eichen und Buchen im Unterstand oder als Begleitbaum. Die sich nör</w:t>
          </w:r>
          <w:r w:rsidR="00530F50">
            <w:rPr>
              <w:rStyle w:val="Platzhaltertext"/>
            </w:rPr>
            <w:t>dlich anschließende Abteilung 456</w:t>
          </w:r>
          <w:r w:rsidRPr="000D7955">
            <w:rPr>
              <w:rStyle w:val="Platzhaltertext"/>
            </w:rPr>
            <w:t xml:space="preserve"> ist charakterisiert durch einen nahezu geschlossenen, ca. 75-jährigen Buchenbestand, in dem noch einige ältere Eichen und vereinzelt Buchen stocken.</w:t>
          </w:r>
        </w:p>
        <w:p w:rsidR="00046BD4" w:rsidRDefault="000D7955" w:rsidP="000D7955">
          <w:pPr>
            <w:spacing w:line="240" w:lineRule="auto"/>
          </w:pPr>
          <w:r w:rsidRPr="000D7955">
            <w:rPr>
              <w:rStyle w:val="Platzhaltertext"/>
            </w:rPr>
            <w:t>Der Waldboden ist überwiegend offen und als Nahrungshabitat für einige Fledermausarten nutzbar. Die Krautschicht einschließlich Verjün</w:t>
          </w:r>
          <w:r>
            <w:rPr>
              <w:rStyle w:val="Platzhaltertext"/>
            </w:rPr>
            <w:t>gung ist sehr gering ausgeprägt.</w:t>
          </w:r>
        </w:p>
      </w:sdtContent>
    </w:sdt>
    <w:p w:rsidR="001D1D5C" w:rsidRDefault="001D1D5C" w:rsidP="00046BD4">
      <w:pPr>
        <w:spacing w:line="240" w:lineRule="auto"/>
      </w:pPr>
    </w:p>
    <w:p w:rsidR="00046BD4" w:rsidRDefault="00ED3EB6" w:rsidP="00046BD4">
      <w:pPr>
        <w:spacing w:line="240" w:lineRule="auto"/>
      </w:pPr>
      <w:sdt>
        <w:sdtPr>
          <w:id w:val="1072464424"/>
          <w:showingPlcHdr/>
          <w:picture/>
        </w:sdtPr>
        <w:sdtEndPr/>
        <w:sdtContent>
          <w:r w:rsidR="000D7955">
            <w:rPr>
              <w:noProof/>
              <w:lang w:eastAsia="de-DE"/>
            </w:rPr>
            <w:drawing>
              <wp:inline distT="0" distB="0" distL="0" distR="0" wp14:anchorId="21BF04DD" wp14:editId="382A51FA">
                <wp:extent cx="2516697" cy="1905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6697" cy="1905000"/>
                        </a:xfrm>
                        <a:prstGeom prst="rect">
                          <a:avLst/>
                        </a:prstGeom>
                        <a:noFill/>
                      </pic:spPr>
                    </pic:pic>
                  </a:graphicData>
                </a:graphic>
              </wp:inline>
            </w:drawing>
          </w:r>
        </w:sdtContent>
      </w:sdt>
    </w:p>
    <w:p w:rsidR="001D1D5C" w:rsidRDefault="001D1D5C" w:rsidP="001D1D5C">
      <w:pPr>
        <w:pStyle w:val="Bildberschrift"/>
      </w:pPr>
      <w:r>
        <w:t xml:space="preserve">Bild 4: Fotos aus der Vertragsfläche (Aufnahmedatum </w:t>
      </w:r>
      <w:sdt>
        <w:sdtPr>
          <w:id w:val="2021203251"/>
          <w:placeholder>
            <w:docPart w:val="E8A0A00346B84453A91F6C7E83F0FB0F"/>
          </w:placeholder>
          <w:showingPlcHdr/>
          <w:date>
            <w:dateFormat w:val="dd.MM.yyyy"/>
            <w:lid w:val="de-DE"/>
            <w:storeMappedDataAs w:val="dateTime"/>
            <w:calendar w:val="gregorian"/>
          </w:date>
        </w:sdtPr>
        <w:sdtContent>
          <w:r>
            <w:rPr>
              <w:rStyle w:val="Platzhaltertext"/>
            </w:rPr>
            <w:t>z.B. 01.12.2012</w:t>
          </w:r>
        </w:sdtContent>
      </w:sdt>
      <w:r>
        <w:t>)</w:t>
      </w:r>
    </w:p>
    <w:p w:rsidR="001D1D5C" w:rsidRDefault="001D1D5C" w:rsidP="00046BD4">
      <w:pPr>
        <w:spacing w:line="240" w:lineRule="auto"/>
      </w:pPr>
    </w:p>
    <w:sdt>
      <w:sdtPr>
        <w:id w:val="846444927"/>
        <w:showingPlcHdr/>
        <w:picture/>
      </w:sdtPr>
      <w:sdtEndPr/>
      <w:sdtContent>
        <w:p w:rsidR="00046BD4" w:rsidRDefault="000D7955" w:rsidP="00046BD4">
          <w:pPr>
            <w:spacing w:line="240" w:lineRule="auto"/>
          </w:pPr>
          <w:r>
            <w:rPr>
              <w:noProof/>
              <w:lang w:eastAsia="de-DE"/>
            </w:rPr>
            <w:drawing>
              <wp:inline distT="0" distB="0" distL="0" distR="0" wp14:anchorId="314F9E37" wp14:editId="5675634C">
                <wp:extent cx="2560320" cy="1897220"/>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320" cy="1897220"/>
                        </a:xfrm>
                        <a:prstGeom prst="rect">
                          <a:avLst/>
                        </a:prstGeom>
                        <a:noFill/>
                      </pic:spPr>
                    </pic:pic>
                  </a:graphicData>
                </a:graphic>
              </wp:inline>
            </w:drawing>
          </w:r>
        </w:p>
      </w:sdtContent>
    </w:sdt>
    <w:p w:rsidR="001D1D5C" w:rsidRDefault="001D1D5C" w:rsidP="001D1D5C">
      <w:pPr>
        <w:pStyle w:val="Bildberschrift"/>
      </w:pPr>
      <w:r>
        <w:t xml:space="preserve">Bild 5: Fotos aus der Vertragsfläche (Aufnahmedatum </w:t>
      </w:r>
      <w:sdt>
        <w:sdtPr>
          <w:id w:val="-1047071949"/>
          <w:placeholder>
            <w:docPart w:val="CF3481E6973D412FAE56F827F3DCEB5B"/>
          </w:placeholder>
          <w:showingPlcHdr/>
          <w:date>
            <w:dateFormat w:val="dd.MM.yyyy"/>
            <w:lid w:val="de-DE"/>
            <w:storeMappedDataAs w:val="dateTime"/>
            <w:calendar w:val="gregorian"/>
          </w:date>
        </w:sdtPr>
        <w:sdtContent>
          <w:r>
            <w:rPr>
              <w:rStyle w:val="Platzhaltertext"/>
            </w:rPr>
            <w:t>z.B. 01.12.2012</w:t>
          </w:r>
        </w:sdtContent>
      </w:sdt>
      <w:r>
        <w:t>)</w:t>
      </w:r>
    </w:p>
    <w:p w:rsidR="00046BD4" w:rsidRDefault="00046BD4" w:rsidP="000E6653">
      <w:pPr>
        <w:pStyle w:val="Zwischenberschrift"/>
      </w:pPr>
      <w:r w:rsidRPr="00046BD4">
        <w:lastRenderedPageBreak/>
        <w:t>Nachweise der Bechsteinfledermaus und funktionale Bedeutung</w:t>
      </w:r>
    </w:p>
    <w:sdt>
      <w:sdtPr>
        <w:id w:val="-1103101091"/>
        <w:placeholder>
          <w:docPart w:val="166B5BE320F0498488BB73AD3DDFF03B"/>
        </w:placeholder>
        <w:showingPlcHdr/>
      </w:sdtPr>
      <w:sdtEndPr/>
      <w:sdtContent>
        <w:p w:rsidR="00046BD4" w:rsidRDefault="000D7955" w:rsidP="00046BD4">
          <w:pPr>
            <w:spacing w:line="240" w:lineRule="auto"/>
          </w:pPr>
          <w:r>
            <w:rPr>
              <w:rStyle w:val="Platzhaltertext"/>
            </w:rPr>
            <w:t xml:space="preserve">z.B. </w:t>
          </w:r>
          <w:r w:rsidRPr="000D7955">
            <w:rPr>
              <w:rStyle w:val="Platzhaltertext"/>
            </w:rPr>
            <w:t>In der Maßnahmenfläche siedelt eine Wochenstubenkolonie. Vier von fünf der nachgewiesenen</w:t>
          </w:r>
          <w:r w:rsidR="00C44236">
            <w:rPr>
              <w:rStyle w:val="Platzhaltertext"/>
            </w:rPr>
            <w:t xml:space="preserve"> Koloniebäume liegen in Abt. 123 und 456</w:t>
          </w:r>
          <w:r w:rsidRPr="000D7955">
            <w:rPr>
              <w:rStyle w:val="Platzhaltertext"/>
            </w:rPr>
            <w:t>. Ein weiterer Koloniebaum befindet sic</w:t>
          </w:r>
          <w:r w:rsidR="00C44236">
            <w:rPr>
              <w:rStyle w:val="Platzhaltertext"/>
            </w:rPr>
            <w:t xml:space="preserve">h am nördlichen Rand von Abt. </w:t>
          </w:r>
          <w:r w:rsidRPr="000D7955">
            <w:rPr>
              <w:rStyle w:val="Platzhaltertext"/>
            </w:rPr>
            <w:t>7</w:t>
          </w:r>
          <w:r w:rsidR="00C44236">
            <w:rPr>
              <w:rStyle w:val="Platzhaltertext"/>
            </w:rPr>
            <w:t>89</w:t>
          </w:r>
          <w:r w:rsidRPr="000D7955">
            <w:rPr>
              <w:rStyle w:val="Platzhaltertext"/>
            </w:rPr>
            <w:t>. Es handelt sich insgesamt um zwei Buchen und drei Eichen. Neben Spechthöhlen wurden durch Astabbrüche entstandene Höhlungen von den Tieren aufgesucht. Die Brusthöhendurchmesser der Koloniebäume liegen zwischen 50 und 90 cm. Weitere Höhlenbäume in der Fläche lassen darauf schließen, dass sich ein wesentlicher Teil des Quartierkomplexes hier befindet. Die weitgehend geschlossene Struktur des Alteichenbestandes ist zudem ideal als Nahrungsraum für die Bechsteinfledermaus, so dass in der Fläche Quartierbäume und Nahrungsräume eng assoziiert sind. Von besonderer Bedeutung für die Struktur des Bestandes ist das Vorkommen der Alteichen.</w:t>
          </w:r>
        </w:p>
      </w:sdtContent>
    </w:sdt>
    <w:p w:rsidR="001D1D5C" w:rsidRDefault="001D1D5C" w:rsidP="00046BD4">
      <w:pPr>
        <w:spacing w:line="240" w:lineRule="auto"/>
      </w:pPr>
    </w:p>
    <w:sdt>
      <w:sdtPr>
        <w:id w:val="-1742006150"/>
        <w:showingPlcHdr/>
        <w:picture/>
      </w:sdtPr>
      <w:sdtEndPr/>
      <w:sdtContent>
        <w:p w:rsidR="00EF1118" w:rsidRDefault="000D7955" w:rsidP="00046BD4">
          <w:pPr>
            <w:spacing w:line="240" w:lineRule="auto"/>
          </w:pPr>
          <w:r>
            <w:rPr>
              <w:noProof/>
              <w:lang w:eastAsia="de-DE"/>
            </w:rPr>
            <w:drawing>
              <wp:inline distT="0" distB="0" distL="0" distR="0" wp14:anchorId="768ED3ED" wp14:editId="60651FAF">
                <wp:extent cx="1569720" cy="2133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r="60142"/>
                        <a:stretch/>
                      </pic:blipFill>
                      <pic:spPr bwMode="auto">
                        <a:xfrm>
                          <a:off x="0" y="0"/>
                          <a:ext cx="1569720" cy="213360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rsidR="001D1D5C" w:rsidRDefault="001D1D5C" w:rsidP="001D1D5C">
      <w:pPr>
        <w:pStyle w:val="Bildberschrift"/>
      </w:pPr>
      <w:r>
        <w:t>Bild 6: Koloniebaum auf der Vertragsfläche</w:t>
      </w:r>
    </w:p>
    <w:p w:rsidR="001D1D5C" w:rsidRDefault="001D1D5C" w:rsidP="00046BD4">
      <w:pPr>
        <w:spacing w:line="240" w:lineRule="auto"/>
      </w:pPr>
    </w:p>
    <w:sdt>
      <w:sdtPr>
        <w:id w:val="-1566486478"/>
        <w:showingPlcHdr/>
        <w:picture/>
      </w:sdtPr>
      <w:sdtEndPr/>
      <w:sdtContent>
        <w:p w:rsidR="00EF1118" w:rsidRDefault="000D7955" w:rsidP="00046BD4">
          <w:pPr>
            <w:spacing w:line="240" w:lineRule="auto"/>
          </w:pPr>
          <w:r>
            <w:rPr>
              <w:noProof/>
              <w:lang w:eastAsia="de-DE"/>
            </w:rPr>
            <w:drawing>
              <wp:inline distT="0" distB="0" distL="0" distR="0" wp14:anchorId="2A9A6F7B" wp14:editId="01B38978">
                <wp:extent cx="1583690" cy="21336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59787"/>
                        <a:stretch/>
                      </pic:blipFill>
                      <pic:spPr bwMode="auto">
                        <a:xfrm>
                          <a:off x="0" y="0"/>
                          <a:ext cx="1583690" cy="213360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rsidR="001D1D5C" w:rsidRDefault="001D1D5C" w:rsidP="001D1D5C">
      <w:pPr>
        <w:pStyle w:val="Bildberschrift"/>
      </w:pPr>
      <w:r>
        <w:t>Bild 7: weiterer Koloniebaum auf der Vertragsfläche</w:t>
      </w:r>
    </w:p>
    <w:p w:rsidR="001D1D5C" w:rsidRDefault="001D1D5C" w:rsidP="00046BD4">
      <w:pPr>
        <w:spacing w:line="240" w:lineRule="auto"/>
      </w:pPr>
    </w:p>
    <w:p w:rsidR="00EF1118" w:rsidRDefault="00EF1118">
      <w:r>
        <w:br w:type="page"/>
      </w:r>
    </w:p>
    <w:p w:rsidR="00EF1118" w:rsidRPr="00EF1118" w:rsidRDefault="00EF1118" w:rsidP="00466088">
      <w:pPr>
        <w:pStyle w:val="Zwischenberschrift"/>
      </w:pPr>
      <w:r w:rsidRPr="00EF1118">
        <w:lastRenderedPageBreak/>
        <w:t>Weitere Artnachweise</w:t>
      </w:r>
    </w:p>
    <w:p w:rsidR="00EF1118" w:rsidRDefault="00ED3EB6" w:rsidP="000D7955">
      <w:pPr>
        <w:spacing w:line="240" w:lineRule="auto"/>
      </w:pPr>
      <w:sdt>
        <w:sdtPr>
          <w:id w:val="15355196"/>
        </w:sdtPr>
        <w:sdtEndPr/>
        <w:sdtContent>
          <w:r w:rsidR="000D7955">
            <w:rPr>
              <w:rStyle w:val="Platzhaltertext"/>
            </w:rPr>
            <w:t>z.B. G</w:t>
          </w:r>
          <w:r w:rsidR="000D7955" w:rsidRPr="000D7955">
            <w:rPr>
              <w:rStyle w:val="Platzhaltertext"/>
            </w:rPr>
            <w:t xml:space="preserve">roßes Mausohr </w:t>
          </w:r>
          <w:r w:rsidR="000D7955" w:rsidRPr="000D7955">
            <w:rPr>
              <w:rStyle w:val="Platzhaltertext"/>
              <w:i/>
            </w:rPr>
            <w:t>Myotis myotis</w:t>
          </w:r>
          <w:r w:rsidR="000D7955" w:rsidRPr="000D7955">
            <w:rPr>
              <w:rStyle w:val="Platzhaltertext"/>
            </w:rPr>
            <w:t xml:space="preserve">, Nahrungshabitat von Wochenstubentieren (ein Weibchen-Nachweis), (Männchen-Nachweise) </w:t>
          </w:r>
          <w:r w:rsidR="000D7955">
            <w:rPr>
              <w:rStyle w:val="Platzhaltertext"/>
            </w:rPr>
            <w:t xml:space="preserve"> </w:t>
          </w:r>
          <w:r w:rsidR="000D7955">
            <w:rPr>
              <w:rStyle w:val="Platzhaltertext"/>
            </w:rPr>
            <w:br/>
          </w:r>
          <w:r w:rsidR="000D7955" w:rsidRPr="000D7955">
            <w:rPr>
              <w:rStyle w:val="Platzhaltertext"/>
            </w:rPr>
            <w:t xml:space="preserve">Zwergfledermaus </w:t>
          </w:r>
          <w:r w:rsidR="000D7955" w:rsidRPr="000D7955">
            <w:rPr>
              <w:rStyle w:val="Platzhaltertext"/>
              <w:i/>
            </w:rPr>
            <w:t>Pipistrellus pipistrellus</w:t>
          </w:r>
          <w:r w:rsidR="000D7955" w:rsidRPr="000D7955">
            <w:rPr>
              <w:rStyle w:val="Platzhaltertext"/>
            </w:rPr>
            <w:t>, Nahrungshabitat von Wochenstubentieren (ein Weibchen-Nachweis), (Männchen-Nachweise)</w:t>
          </w:r>
        </w:sdtContent>
      </w:sdt>
    </w:p>
    <w:p w:rsidR="00B4694B" w:rsidRDefault="00B4694B" w:rsidP="00466088">
      <w:pPr>
        <w:pStyle w:val="Zwischenberschrift"/>
      </w:pPr>
      <w:r>
        <w:t>Empfohlene Maßnahmen und Begründung</w:t>
      </w:r>
    </w:p>
    <w:p w:rsidR="00B4694B" w:rsidRDefault="00ED3EB6" w:rsidP="00B4694B">
      <w:pPr>
        <w:spacing w:line="240" w:lineRule="auto"/>
      </w:pPr>
      <w:sdt>
        <w:sdtPr>
          <w:id w:val="-855193781"/>
          <w:placeholder>
            <w:docPart w:val="42F4C97EF2F54373BBD675DF335E8A7C"/>
          </w:placeholder>
          <w:showingPlcHdr/>
        </w:sdtPr>
        <w:sdtEndPr/>
        <w:sdtContent>
          <w:r w:rsidR="00B35D12">
            <w:rPr>
              <w:rStyle w:val="Platzhaltertext"/>
            </w:rPr>
            <w:t>z.B. E</w:t>
          </w:r>
          <w:r w:rsidR="00B35D12" w:rsidRPr="00B35D12">
            <w:rPr>
              <w:rStyle w:val="Platzhaltertext"/>
            </w:rPr>
            <w:t>ine Nutz</w:t>
          </w:r>
          <w:r w:rsidR="008A17EE">
            <w:rPr>
              <w:rStyle w:val="Platzhaltertext"/>
            </w:rPr>
            <w:t>ung im Bestand sollte stammzahl</w:t>
          </w:r>
          <w:r w:rsidR="00B35D12" w:rsidRPr="00B35D12">
            <w:rPr>
              <w:rStyle w:val="Platzhaltertext"/>
            </w:rPr>
            <w:t>schonend erfolgen, entweder durch einleitende Entwicklung hin zu einem Dauerwald oder kleinfemelartige Nutzung. Positiv ist ein eher geschlossener Bestand. Über das Bechsteinfledermausprojekt werden aktiv folgende Maßnahmen durchgeführt</w:t>
          </w:r>
          <w:r w:rsidR="00B35D12">
            <w:rPr>
              <w:rStyle w:val="Platzhaltertext"/>
            </w:rPr>
            <w:t>:</w:t>
          </w:r>
        </w:sdtContent>
      </w:sdt>
    </w:p>
    <w:p w:rsidR="00B4694B" w:rsidRDefault="00B4694B" w:rsidP="00B4694B">
      <w:pPr>
        <w:pStyle w:val="Listenabsatz"/>
        <w:numPr>
          <w:ilvl w:val="1"/>
          <w:numId w:val="2"/>
        </w:numPr>
        <w:spacing w:line="240" w:lineRule="auto"/>
        <w:ind w:left="709" w:hanging="709"/>
      </w:pPr>
      <w:r w:rsidRPr="00B4694B">
        <w:t>Kartierung und Markierung von Höhlenbäumen</w:t>
      </w:r>
      <w:r>
        <w:t xml:space="preserve"> </w:t>
      </w:r>
    </w:p>
    <w:p w:rsidR="00B4694B" w:rsidRDefault="00ED3EB6" w:rsidP="00B4694B">
      <w:pPr>
        <w:spacing w:line="240" w:lineRule="auto"/>
      </w:pPr>
      <w:sdt>
        <w:sdtPr>
          <w:id w:val="804117918"/>
        </w:sdtPr>
        <w:sdtEndPr/>
        <w:sdtContent>
          <w:r w:rsidR="00B35D12">
            <w:rPr>
              <w:rStyle w:val="Platzhaltertext"/>
            </w:rPr>
            <w:t xml:space="preserve">z.B. </w:t>
          </w:r>
          <w:r w:rsidR="00B35D12" w:rsidRPr="00B35D12">
            <w:rPr>
              <w:rStyle w:val="Platzhaltertext"/>
            </w:rPr>
            <w:t>Als aktive Maßnahme wird über das Bechsteinfledermausprojekt in der Buchenfläche von Abt. 123 sowie in Abt. 456 (siehe Bild 8) eine Kartierung und Markierung von Höhlenbäumen zur dauerhaften Sicherung</w:t>
          </w:r>
          <w:r w:rsidR="00B35D12">
            <w:rPr>
              <w:rStyle w:val="Platzhaltertext"/>
            </w:rPr>
            <w:t xml:space="preserve"> vorgenommen</w:t>
          </w:r>
          <w:r w:rsidR="00B35D12" w:rsidRPr="009B254D">
            <w:rPr>
              <w:rStyle w:val="Platzhaltertext"/>
            </w:rPr>
            <w:t>.</w:t>
          </w:r>
        </w:sdtContent>
      </w:sdt>
    </w:p>
    <w:sdt>
      <w:sdtPr>
        <w:id w:val="582189233"/>
        <w:showingPlcHdr/>
        <w:picture/>
      </w:sdtPr>
      <w:sdtEndPr/>
      <w:sdtContent>
        <w:p w:rsidR="00AF29A9" w:rsidRDefault="00B35D12" w:rsidP="00B4694B">
          <w:pPr>
            <w:spacing w:line="240" w:lineRule="auto"/>
          </w:pPr>
          <w:r>
            <w:rPr>
              <w:noProof/>
              <w:lang w:eastAsia="de-DE"/>
            </w:rPr>
            <w:drawing>
              <wp:inline distT="0" distB="0" distL="0" distR="0" wp14:anchorId="0AFB0E2B" wp14:editId="5C5B43F0">
                <wp:extent cx="4834830" cy="3345180"/>
                <wp:effectExtent l="0" t="0" r="4445"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t="519" b="55082"/>
                        <a:stretch/>
                      </pic:blipFill>
                      <pic:spPr bwMode="auto">
                        <a:xfrm>
                          <a:off x="0" y="0"/>
                          <a:ext cx="4840275" cy="3348948"/>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rsidR="001D1D5C" w:rsidRDefault="001D1D5C" w:rsidP="001D1D5C">
      <w:pPr>
        <w:pStyle w:val="Bildberschrift"/>
        <w:rPr>
          <w:noProof/>
          <w:lang w:eastAsia="de-DE"/>
        </w:rPr>
      </w:pPr>
      <w:r>
        <w:rPr>
          <w:noProof/>
          <w:lang w:eastAsia="de-DE"/>
        </w:rPr>
        <w:t xml:space="preserve">Bild 8: </w:t>
      </w:r>
      <w:sdt>
        <w:sdtPr>
          <w:rPr>
            <w:noProof/>
            <w:lang w:eastAsia="de-DE"/>
          </w:rPr>
          <w:id w:val="655031719"/>
          <w:showingPlcHdr/>
        </w:sdtPr>
        <w:sdtContent>
          <w:r>
            <w:rPr>
              <w:rStyle w:val="Platzhaltertext"/>
            </w:rPr>
            <w:t>z.B. G</w:t>
          </w:r>
          <w:r w:rsidRPr="00B35D12">
            <w:rPr>
              <w:rStyle w:val="Platzhaltertext"/>
            </w:rPr>
            <w:t>ekennzeichnete Eichen auf der Vertragsfläche</w:t>
          </w:r>
        </w:sdtContent>
      </w:sdt>
    </w:p>
    <w:p w:rsidR="001D1D5C" w:rsidRDefault="001D1D5C" w:rsidP="00B4694B">
      <w:pPr>
        <w:spacing w:line="240" w:lineRule="auto"/>
      </w:pPr>
    </w:p>
    <w:p w:rsidR="00B4694B" w:rsidRDefault="00B4694B" w:rsidP="00B4694B">
      <w:pPr>
        <w:spacing w:line="240" w:lineRule="auto"/>
      </w:pPr>
      <w:r>
        <w:t>Ergebnis:</w:t>
      </w:r>
    </w:p>
    <w:sdt>
      <w:sdtPr>
        <w:rPr>
          <w:noProof/>
          <w:lang w:eastAsia="de-DE"/>
        </w:rPr>
        <w:id w:val="-1305695416"/>
        <w:showingPlcHdr/>
      </w:sdtPr>
      <w:sdtEndPr/>
      <w:sdtContent>
        <w:p w:rsidR="00AF29A9" w:rsidRDefault="00B35D12" w:rsidP="00B4694B">
          <w:pPr>
            <w:spacing w:line="240" w:lineRule="auto"/>
            <w:rPr>
              <w:noProof/>
              <w:lang w:eastAsia="de-DE"/>
            </w:rPr>
          </w:pPr>
          <w:r>
            <w:rPr>
              <w:rStyle w:val="Platzhaltertext"/>
            </w:rPr>
            <w:t>z.B. K</w:t>
          </w:r>
          <w:r w:rsidRPr="00B35D12">
            <w:rPr>
              <w:rStyle w:val="Platzhaltertext"/>
            </w:rPr>
            <w:t>artierung und Markierung von 44 Höhlenbäumen (siehe unten Bild 9 „Maßnahmenkarte“ und siehe Tabelle 1 im Anhang „</w:t>
          </w:r>
          <w:r w:rsidR="00D01E26">
            <w:rPr>
              <w:rStyle w:val="Platzhaltertext"/>
            </w:rPr>
            <w:t>Kartierbogen der faktischen Habitatbäume (z.B. Höhlenbäume)</w:t>
          </w:r>
          <w:r w:rsidRPr="00B35D12">
            <w:rPr>
              <w:rStyle w:val="Platzhaltertext"/>
            </w:rPr>
            <w:t>“).</w:t>
          </w:r>
        </w:p>
      </w:sdtContent>
    </w:sdt>
    <w:p w:rsidR="00B35D12" w:rsidRDefault="00B35D12" w:rsidP="00AF29A9">
      <w:pPr>
        <w:pStyle w:val="Bildberschrift"/>
        <w:rPr>
          <w:noProof/>
          <w:lang w:eastAsia="de-DE"/>
        </w:rPr>
      </w:pPr>
    </w:p>
    <w:p w:rsidR="005C4175" w:rsidRDefault="005C4175" w:rsidP="00AF29A9">
      <w:pPr>
        <w:pStyle w:val="Bildberschrift"/>
        <w:rPr>
          <w:noProof/>
          <w:lang w:eastAsia="de-DE"/>
        </w:rPr>
      </w:pPr>
    </w:p>
    <w:sdt>
      <w:sdtPr>
        <w:id w:val="-1724670779"/>
        <w:showingPlcHdr/>
        <w:picture/>
      </w:sdtPr>
      <w:sdtEndPr/>
      <w:sdtContent>
        <w:p w:rsidR="00286350" w:rsidRDefault="00B35D12" w:rsidP="00AF29A9">
          <w:pPr>
            <w:spacing w:line="240" w:lineRule="auto"/>
          </w:pPr>
          <w:r>
            <w:rPr>
              <w:noProof/>
              <w:lang w:eastAsia="de-DE"/>
            </w:rPr>
            <w:drawing>
              <wp:inline distT="0" distB="0" distL="0" distR="0" wp14:anchorId="10FE77ED" wp14:editId="0D4B7CEB">
                <wp:extent cx="5118484" cy="4347676"/>
                <wp:effectExtent l="0" t="0" r="635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t="45494"/>
                        <a:stretch/>
                      </pic:blipFill>
                      <pic:spPr bwMode="auto">
                        <a:xfrm>
                          <a:off x="0" y="0"/>
                          <a:ext cx="5124248" cy="4352572"/>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rsidR="001D1D5C" w:rsidRDefault="001D1D5C" w:rsidP="001D1D5C">
      <w:pPr>
        <w:pStyle w:val="Bildberschrift"/>
        <w:rPr>
          <w:noProof/>
          <w:lang w:eastAsia="de-DE"/>
        </w:rPr>
      </w:pPr>
      <w:bookmarkStart w:id="0" w:name="_GoBack"/>
      <w:bookmarkEnd w:id="0"/>
      <w:r>
        <w:rPr>
          <w:noProof/>
          <w:lang w:eastAsia="de-DE"/>
        </w:rPr>
        <w:t>Bild 9: Maßnahmenkarte</w:t>
      </w:r>
    </w:p>
    <w:p w:rsidR="00466088" w:rsidRDefault="00286350" w:rsidP="0002252E">
      <w:pPr>
        <w:pStyle w:val="Zwischenberschrift"/>
      </w:pPr>
      <w:r>
        <w:t>Maßnahmenkosten</w:t>
      </w:r>
    </w:p>
    <w:p w:rsidR="00286350" w:rsidRDefault="00286350" w:rsidP="00286350">
      <w:r>
        <w:t>Zu 1.1. Kartierung und Markierung von</w:t>
      </w:r>
      <w:r w:rsidR="00B35D12">
        <w:t xml:space="preserve"> </w:t>
      </w:r>
      <w:sdt>
        <w:sdtPr>
          <w:id w:val="-2131776144"/>
          <w:showingPlcHdr/>
        </w:sdtPr>
        <w:sdtEndPr/>
        <w:sdtContent>
          <w:r w:rsidR="00B35D12">
            <w:rPr>
              <w:rStyle w:val="Platzhaltertext"/>
            </w:rPr>
            <w:t xml:space="preserve">z.B. </w:t>
          </w:r>
          <w:r w:rsidR="00B35D12" w:rsidRPr="00B35D12">
            <w:rPr>
              <w:rStyle w:val="Platzhaltertext"/>
            </w:rPr>
            <w:t>44 Höhlenbäumen</w:t>
          </w:r>
        </w:sdtContent>
      </w:sdt>
      <w:r>
        <w:t xml:space="preserve"> </w:t>
      </w:r>
    </w:p>
    <w:sdt>
      <w:sdtPr>
        <w:id w:val="1583327190"/>
        <w:showingPlcHdr/>
      </w:sdtPr>
      <w:sdtEndPr/>
      <w:sdtContent>
        <w:p w:rsidR="00286350" w:rsidRDefault="005C4175" w:rsidP="00286350">
          <w:r>
            <w:rPr>
              <w:rStyle w:val="Platzhaltertext"/>
            </w:rPr>
            <w:t>z.B.</w:t>
          </w:r>
          <w:r w:rsidRPr="005C4175">
            <w:t xml:space="preserve"> </w:t>
          </w:r>
          <w:r w:rsidRPr="005C4175">
            <w:rPr>
              <w:rStyle w:val="Platzhaltertext"/>
            </w:rPr>
            <w:t>Die im Rahmen des Bechsteinfledermaus-Projekts kartierten und markierten Höhlenbäume werden bei der forstlichen Bewirtschaftung als artenschutzrechtlich obligate und damit verpflichtende Quartierbäume geschont. Es wurden auf der 21,04 ha großen Fläche insgesamt 44 relevante Höhlenbäume kartiert und markiert (2,09 Höhlenbäume pro ha; siehe Tabelle 1 im Anhang)</w:t>
          </w:r>
          <w:r w:rsidRPr="0075237C">
            <w:rPr>
              <w:rStyle w:val="Platzhaltertext"/>
            </w:rPr>
            <w:t>.</w:t>
          </w:r>
        </w:p>
      </w:sdtContent>
    </w:sdt>
    <w:bookmarkStart w:id="1" w:name="_MON_1598166055"/>
    <w:bookmarkStart w:id="2" w:name="_MON_1598165255"/>
    <w:bookmarkStart w:id="3" w:name="_MON_1598165267"/>
    <w:bookmarkStart w:id="4" w:name="_MON_1598165285"/>
    <w:bookmarkStart w:id="5" w:name="_MON_1598165295"/>
    <w:bookmarkStart w:id="6" w:name="_MON_1598165308"/>
    <w:bookmarkStart w:id="7" w:name="_MON_1598165321"/>
    <w:bookmarkStart w:id="8" w:name="_MON_1598165351"/>
    <w:bookmarkStart w:id="9" w:name="_MON_1598165384"/>
    <w:bookmarkStart w:id="10" w:name="_MON_1609283427"/>
    <w:bookmarkEnd w:id="1"/>
    <w:bookmarkEnd w:id="2"/>
    <w:bookmarkEnd w:id="3"/>
    <w:bookmarkEnd w:id="4"/>
    <w:bookmarkEnd w:id="5"/>
    <w:bookmarkEnd w:id="6"/>
    <w:bookmarkEnd w:id="7"/>
    <w:bookmarkEnd w:id="8"/>
    <w:bookmarkEnd w:id="9"/>
    <w:bookmarkEnd w:id="10"/>
    <w:bookmarkStart w:id="11" w:name="_MON_1598165392"/>
    <w:bookmarkEnd w:id="11"/>
    <w:p w:rsidR="00413163" w:rsidRDefault="00B104DD" w:rsidP="00286350">
      <w:r>
        <w:object w:dxaOrig="7030" w:dyaOrig="2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pt;height:117pt" o:ole="">
            <v:imagedata r:id="rId15" o:title=""/>
          </v:shape>
          <o:OLEObject Type="Embed" ProgID="Excel.Sheet.12" ShapeID="_x0000_i1025" DrawAspect="Content" ObjectID="_1609663378" r:id="rId16"/>
        </w:object>
      </w:r>
    </w:p>
    <w:sdt>
      <w:sdtPr>
        <w:id w:val="406572844"/>
        <w:showingPlcHdr/>
      </w:sdtPr>
      <w:sdtEndPr/>
      <w:sdtContent>
        <w:p w:rsidR="00413163" w:rsidRPr="00BD1AA8" w:rsidRDefault="005C4175" w:rsidP="005C4175">
          <w:pPr>
            <w:rPr>
              <w:color w:val="808080"/>
            </w:rPr>
          </w:pPr>
          <w:r>
            <w:rPr>
              <w:rStyle w:val="Platzhaltertext"/>
            </w:rPr>
            <w:t>z.B.</w:t>
          </w:r>
          <w:r w:rsidRPr="0075237C">
            <w:rPr>
              <w:rStyle w:val="Platzhaltertext"/>
            </w:rPr>
            <w:t xml:space="preserve"> </w:t>
          </w:r>
          <w:r w:rsidRPr="005C4175">
            <w:rPr>
              <w:rStyle w:val="Platzhaltertext"/>
            </w:rPr>
            <w:t>Die Sicherung der Einzelbäume erfolgt durch eine dauerhafte Markierung mit einem betriebsüblichen Farbzeichen „H“ für Habitatbaum.</w:t>
          </w:r>
        </w:p>
      </w:sdtContent>
    </w:sdt>
    <w:p w:rsidR="00116771" w:rsidRDefault="001213E6" w:rsidP="001213E6">
      <w:pPr>
        <w:pStyle w:val="Hauptberschrift"/>
      </w:pPr>
      <w:r>
        <w:lastRenderedPageBreak/>
        <w:t>Anhang zum Maßnahmenplan Bechsteinfledermaus</w:t>
      </w:r>
    </w:p>
    <w:p w:rsidR="001213E6" w:rsidRPr="00760FB4" w:rsidRDefault="00760FB4" w:rsidP="00760FB4">
      <w:pPr>
        <w:pStyle w:val="Zwischenberschrift"/>
        <w:rPr>
          <w:sz w:val="22"/>
        </w:rPr>
      </w:pPr>
      <w:r w:rsidRPr="00760FB4">
        <w:rPr>
          <w:rStyle w:val="Platzhaltertext"/>
          <w:sz w:val="22"/>
        </w:rPr>
        <w:t>siehe Datei:</w:t>
      </w:r>
      <w:r w:rsidRPr="00760FB4">
        <w:rPr>
          <w:sz w:val="22"/>
        </w:rPr>
        <w:t xml:space="preserve"> </w:t>
      </w:r>
      <w:r w:rsidR="00D01E26" w:rsidRPr="00D01E26">
        <w:rPr>
          <w:rStyle w:val="Platzhaltertext"/>
          <w:sz w:val="22"/>
        </w:rPr>
        <w:t>Muster_Kartierbogen_Habitatbaeume</w:t>
      </w:r>
      <w:r w:rsidRPr="00760FB4">
        <w:rPr>
          <w:rStyle w:val="Platzhaltertext"/>
          <w:sz w:val="22"/>
        </w:rPr>
        <w:t>.xls</w:t>
      </w:r>
    </w:p>
    <w:sectPr w:rsidR="001213E6" w:rsidRPr="00760FB4" w:rsidSect="00EF1118">
      <w:headerReference w:type="default" r:id="rId17"/>
      <w:footerReference w:type="default" r:id="rId18"/>
      <w:pgSz w:w="11906" w:h="16838"/>
      <w:pgMar w:top="1417" w:right="1417" w:bottom="1134" w:left="1417" w:header="708" w:footer="3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EB6" w:rsidRDefault="00ED3EB6" w:rsidP="00AB1B81">
      <w:pPr>
        <w:spacing w:after="0" w:line="240" w:lineRule="auto"/>
      </w:pPr>
      <w:r>
        <w:separator/>
      </w:r>
    </w:p>
  </w:endnote>
  <w:endnote w:type="continuationSeparator" w:id="0">
    <w:p w:rsidR="00ED3EB6" w:rsidRDefault="00ED3EB6" w:rsidP="00AB1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6DD" w:rsidRDefault="00ED3EB6" w:rsidP="005C6254">
    <w:pPr>
      <w:pStyle w:val="Fuzeile"/>
      <w:rPr>
        <w:sz w:val="18"/>
        <w:szCs w:val="18"/>
      </w:rPr>
    </w:pPr>
    <w:sdt>
      <w:sdtPr>
        <w:rPr>
          <w:sz w:val="18"/>
          <w:szCs w:val="18"/>
        </w:rPr>
        <w:id w:val="-1050694366"/>
        <w:showingPlcHdr/>
      </w:sdtPr>
      <w:sdtEndPr/>
      <w:sdtContent>
        <w:r w:rsidR="004E0BF1" w:rsidRPr="004E0BF1">
          <w:rPr>
            <w:rStyle w:val="Platzhaltertext"/>
            <w:sz w:val="16"/>
          </w:rPr>
          <w:t>GutachterIn/BearbeiterIn XY</w:t>
        </w:r>
      </w:sdtContent>
    </w:sdt>
    <w:r w:rsidR="007526DD">
      <w:rPr>
        <w:sz w:val="18"/>
        <w:szCs w:val="18"/>
      </w:rPr>
      <w:tab/>
    </w:r>
    <w:r w:rsidR="007526DD" w:rsidRPr="004E0BF1">
      <w:rPr>
        <w:sz w:val="16"/>
        <w:szCs w:val="18"/>
      </w:rPr>
      <w:t xml:space="preserve">Seite </w:t>
    </w:r>
    <w:r w:rsidR="007526DD" w:rsidRPr="004E0BF1">
      <w:rPr>
        <w:sz w:val="16"/>
        <w:szCs w:val="18"/>
      </w:rPr>
      <w:fldChar w:fldCharType="begin"/>
    </w:r>
    <w:r w:rsidR="007526DD" w:rsidRPr="004E0BF1">
      <w:rPr>
        <w:sz w:val="16"/>
        <w:szCs w:val="18"/>
      </w:rPr>
      <w:instrText>PAGE  \* Arabic  \* MERGEFORMAT</w:instrText>
    </w:r>
    <w:r w:rsidR="007526DD" w:rsidRPr="004E0BF1">
      <w:rPr>
        <w:sz w:val="16"/>
        <w:szCs w:val="18"/>
      </w:rPr>
      <w:fldChar w:fldCharType="separate"/>
    </w:r>
    <w:r w:rsidR="001D1D5C">
      <w:rPr>
        <w:noProof/>
        <w:sz w:val="16"/>
        <w:szCs w:val="18"/>
      </w:rPr>
      <w:t>8</w:t>
    </w:r>
    <w:r w:rsidR="007526DD" w:rsidRPr="004E0BF1">
      <w:rPr>
        <w:sz w:val="16"/>
        <w:szCs w:val="18"/>
      </w:rPr>
      <w:fldChar w:fldCharType="end"/>
    </w:r>
    <w:r w:rsidR="007526DD" w:rsidRPr="004E0BF1">
      <w:rPr>
        <w:sz w:val="16"/>
        <w:szCs w:val="18"/>
      </w:rPr>
      <w:t xml:space="preserve"> von </w:t>
    </w:r>
    <w:r w:rsidR="007526DD" w:rsidRPr="004E0BF1">
      <w:rPr>
        <w:sz w:val="16"/>
        <w:szCs w:val="18"/>
      </w:rPr>
      <w:fldChar w:fldCharType="begin"/>
    </w:r>
    <w:r w:rsidR="007526DD" w:rsidRPr="004E0BF1">
      <w:rPr>
        <w:sz w:val="16"/>
        <w:szCs w:val="18"/>
      </w:rPr>
      <w:instrText>NUMPAGES  \* Arabic  \* MERGEFORMAT</w:instrText>
    </w:r>
    <w:r w:rsidR="007526DD" w:rsidRPr="004E0BF1">
      <w:rPr>
        <w:sz w:val="16"/>
        <w:szCs w:val="18"/>
      </w:rPr>
      <w:fldChar w:fldCharType="separate"/>
    </w:r>
    <w:r w:rsidR="001D1D5C">
      <w:rPr>
        <w:noProof/>
        <w:sz w:val="16"/>
        <w:szCs w:val="18"/>
      </w:rPr>
      <w:t>8</w:t>
    </w:r>
    <w:r w:rsidR="007526DD" w:rsidRPr="004E0BF1">
      <w:rPr>
        <w:sz w:val="16"/>
        <w:szCs w:val="18"/>
      </w:rPr>
      <w:fldChar w:fldCharType="end"/>
    </w:r>
  </w:p>
  <w:p w:rsidR="007526DD" w:rsidRPr="00AB1B81" w:rsidRDefault="007526DD" w:rsidP="00AB1B81">
    <w:pPr>
      <w:pStyle w:val="Fuzeile"/>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EB6" w:rsidRDefault="00ED3EB6" w:rsidP="00AB1B81">
      <w:pPr>
        <w:spacing w:after="0" w:line="240" w:lineRule="auto"/>
      </w:pPr>
      <w:r>
        <w:separator/>
      </w:r>
    </w:p>
  </w:footnote>
  <w:footnote w:type="continuationSeparator" w:id="0">
    <w:p w:rsidR="00ED3EB6" w:rsidRDefault="00ED3EB6" w:rsidP="00AB1B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6DD" w:rsidRDefault="007526DD" w:rsidP="00C15AC7">
    <w:pPr>
      <w:pStyle w:val="Kopfzeile"/>
      <w:tabs>
        <w:tab w:val="clear" w:pos="4536"/>
        <w:tab w:val="center" w:pos="6946"/>
      </w:tabs>
    </w:pPr>
    <w:r>
      <w:t>Maßnahmenplan</w:t>
    </w:r>
    <w:r w:rsidR="004E0BF1">
      <w:t xml:space="preserve"> zum Schutz der</w:t>
    </w:r>
    <w:r>
      <w:t xml:space="preserve"> Bechsteinfledermaus</w:t>
    </w:r>
    <w:r>
      <w:tab/>
    </w:r>
    <w:r w:rsidR="008A17EE">
      <w:t xml:space="preserve"> Logo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D81C50"/>
    <w:multiLevelType w:val="multilevel"/>
    <w:tmpl w:val="D4BA7E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643D452C"/>
    <w:multiLevelType w:val="multilevel"/>
    <w:tmpl w:val="C3F630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66D25864"/>
    <w:multiLevelType w:val="hybridMultilevel"/>
    <w:tmpl w:val="A5787712"/>
    <w:lvl w:ilvl="0" w:tplc="D8FCD248">
      <w:start w:val="33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C3A"/>
    <w:rsid w:val="0002252E"/>
    <w:rsid w:val="00046BD4"/>
    <w:rsid w:val="000D7955"/>
    <w:rsid w:val="000E0836"/>
    <w:rsid w:val="000E3E9A"/>
    <w:rsid w:val="000E5B8E"/>
    <w:rsid w:val="000E6653"/>
    <w:rsid w:val="000E6DF7"/>
    <w:rsid w:val="001068A5"/>
    <w:rsid w:val="00116771"/>
    <w:rsid w:val="001213E6"/>
    <w:rsid w:val="00153B5A"/>
    <w:rsid w:val="0016256C"/>
    <w:rsid w:val="001A1FA5"/>
    <w:rsid w:val="001D1D5C"/>
    <w:rsid w:val="00252A70"/>
    <w:rsid w:val="0027469A"/>
    <w:rsid w:val="00286350"/>
    <w:rsid w:val="0034765D"/>
    <w:rsid w:val="003B4D49"/>
    <w:rsid w:val="003C0E06"/>
    <w:rsid w:val="003F4C8F"/>
    <w:rsid w:val="00413163"/>
    <w:rsid w:val="00451779"/>
    <w:rsid w:val="004618A1"/>
    <w:rsid w:val="00466088"/>
    <w:rsid w:val="00470CB2"/>
    <w:rsid w:val="004C292C"/>
    <w:rsid w:val="004E0BF1"/>
    <w:rsid w:val="005048A9"/>
    <w:rsid w:val="0051593D"/>
    <w:rsid w:val="00530F50"/>
    <w:rsid w:val="005B2F83"/>
    <w:rsid w:val="005C4175"/>
    <w:rsid w:val="005C6254"/>
    <w:rsid w:val="005E4A0E"/>
    <w:rsid w:val="00602C6E"/>
    <w:rsid w:val="00650773"/>
    <w:rsid w:val="006E45AC"/>
    <w:rsid w:val="007526DD"/>
    <w:rsid w:val="00760FB4"/>
    <w:rsid w:val="0077127D"/>
    <w:rsid w:val="00806469"/>
    <w:rsid w:val="008514F9"/>
    <w:rsid w:val="00854FC5"/>
    <w:rsid w:val="008661F9"/>
    <w:rsid w:val="008A17EE"/>
    <w:rsid w:val="008D7B3E"/>
    <w:rsid w:val="009347C5"/>
    <w:rsid w:val="00936A75"/>
    <w:rsid w:val="00947910"/>
    <w:rsid w:val="00955B8C"/>
    <w:rsid w:val="009905C4"/>
    <w:rsid w:val="009F1F90"/>
    <w:rsid w:val="00A106CC"/>
    <w:rsid w:val="00A2412B"/>
    <w:rsid w:val="00A25820"/>
    <w:rsid w:val="00AB1B81"/>
    <w:rsid w:val="00AC56B1"/>
    <w:rsid w:val="00AF29A9"/>
    <w:rsid w:val="00B022B1"/>
    <w:rsid w:val="00B104DD"/>
    <w:rsid w:val="00B32ED0"/>
    <w:rsid w:val="00B35D12"/>
    <w:rsid w:val="00B4694B"/>
    <w:rsid w:val="00B74F01"/>
    <w:rsid w:val="00BD1AA8"/>
    <w:rsid w:val="00C15AC7"/>
    <w:rsid w:val="00C44236"/>
    <w:rsid w:val="00C50BCC"/>
    <w:rsid w:val="00C84FAE"/>
    <w:rsid w:val="00C860B9"/>
    <w:rsid w:val="00CC43FB"/>
    <w:rsid w:val="00D01483"/>
    <w:rsid w:val="00D01E26"/>
    <w:rsid w:val="00D0450B"/>
    <w:rsid w:val="00D81C3A"/>
    <w:rsid w:val="00D85C16"/>
    <w:rsid w:val="00E01FB0"/>
    <w:rsid w:val="00E17FBF"/>
    <w:rsid w:val="00E94B70"/>
    <w:rsid w:val="00ED3EB6"/>
    <w:rsid w:val="00ED6B2E"/>
    <w:rsid w:val="00EE62A8"/>
    <w:rsid w:val="00EF1118"/>
    <w:rsid w:val="00F6702A"/>
    <w:rsid w:val="00FA185B"/>
    <w:rsid w:val="00FB75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6608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AB1B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AB1B8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1B81"/>
    <w:rPr>
      <w:rFonts w:ascii="Tahoma" w:hAnsi="Tahoma" w:cs="Tahoma"/>
      <w:sz w:val="16"/>
      <w:szCs w:val="16"/>
    </w:rPr>
  </w:style>
  <w:style w:type="paragraph" w:styleId="Kopfzeile">
    <w:name w:val="header"/>
    <w:basedOn w:val="Standard"/>
    <w:link w:val="KopfzeileZchn"/>
    <w:uiPriority w:val="99"/>
    <w:unhideWhenUsed/>
    <w:rsid w:val="00AB1B8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1B81"/>
  </w:style>
  <w:style w:type="paragraph" w:styleId="Fuzeile">
    <w:name w:val="footer"/>
    <w:basedOn w:val="Standard"/>
    <w:link w:val="FuzeileZchn"/>
    <w:uiPriority w:val="99"/>
    <w:unhideWhenUsed/>
    <w:rsid w:val="00AB1B8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1B81"/>
  </w:style>
  <w:style w:type="paragraph" w:styleId="Listenabsatz">
    <w:name w:val="List Paragraph"/>
    <w:basedOn w:val="Standard"/>
    <w:uiPriority w:val="34"/>
    <w:qFormat/>
    <w:rsid w:val="00046BD4"/>
    <w:pPr>
      <w:ind w:left="720"/>
      <w:contextualSpacing/>
    </w:pPr>
  </w:style>
  <w:style w:type="paragraph" w:customStyle="1" w:styleId="Zwischenberschrift">
    <w:name w:val="Zwischenüberschrift"/>
    <w:basedOn w:val="Standard"/>
    <w:qFormat/>
    <w:rsid w:val="00466088"/>
    <w:pPr>
      <w:spacing w:before="480" w:after="240" w:line="240" w:lineRule="auto"/>
    </w:pPr>
    <w:rPr>
      <w:sz w:val="28"/>
    </w:rPr>
  </w:style>
  <w:style w:type="paragraph" w:customStyle="1" w:styleId="Hauptberschrift">
    <w:name w:val="Hauptüberschrift"/>
    <w:basedOn w:val="Standard"/>
    <w:qFormat/>
    <w:rsid w:val="00466088"/>
    <w:pPr>
      <w:spacing w:before="240" w:after="440"/>
    </w:pPr>
    <w:rPr>
      <w:sz w:val="36"/>
      <w:szCs w:val="32"/>
    </w:rPr>
  </w:style>
  <w:style w:type="paragraph" w:customStyle="1" w:styleId="Tabellenberschrift">
    <w:name w:val="Tabellenüberschrift"/>
    <w:basedOn w:val="Standard"/>
    <w:qFormat/>
    <w:rsid w:val="00466088"/>
    <w:pPr>
      <w:spacing w:after="0" w:line="240" w:lineRule="auto"/>
    </w:pPr>
    <w:rPr>
      <w:b/>
    </w:rPr>
  </w:style>
  <w:style w:type="paragraph" w:customStyle="1" w:styleId="Text">
    <w:name w:val="Text"/>
    <w:basedOn w:val="Standard"/>
    <w:qFormat/>
    <w:rsid w:val="00466088"/>
    <w:pPr>
      <w:spacing w:after="0" w:line="240" w:lineRule="auto"/>
    </w:pPr>
  </w:style>
  <w:style w:type="paragraph" w:customStyle="1" w:styleId="Bildberschrift">
    <w:name w:val="Bildüberschrift"/>
    <w:basedOn w:val="Standard"/>
    <w:qFormat/>
    <w:rsid w:val="00466088"/>
    <w:pPr>
      <w:spacing w:before="240"/>
    </w:pPr>
    <w:rPr>
      <w:i/>
    </w:rPr>
  </w:style>
  <w:style w:type="character" w:styleId="Kommentarzeichen">
    <w:name w:val="annotation reference"/>
    <w:basedOn w:val="Absatz-Standardschriftart"/>
    <w:uiPriority w:val="99"/>
    <w:semiHidden/>
    <w:unhideWhenUsed/>
    <w:rsid w:val="006E45AC"/>
    <w:rPr>
      <w:sz w:val="16"/>
      <w:szCs w:val="16"/>
    </w:rPr>
  </w:style>
  <w:style w:type="paragraph" w:styleId="Kommentartext">
    <w:name w:val="annotation text"/>
    <w:basedOn w:val="Standard"/>
    <w:link w:val="KommentartextZchn"/>
    <w:uiPriority w:val="99"/>
    <w:semiHidden/>
    <w:unhideWhenUsed/>
    <w:rsid w:val="006E45A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E45AC"/>
    <w:rPr>
      <w:sz w:val="20"/>
      <w:szCs w:val="20"/>
    </w:rPr>
  </w:style>
  <w:style w:type="paragraph" w:styleId="Kommentarthema">
    <w:name w:val="annotation subject"/>
    <w:basedOn w:val="Kommentartext"/>
    <w:next w:val="Kommentartext"/>
    <w:link w:val="KommentarthemaZchn"/>
    <w:uiPriority w:val="99"/>
    <w:semiHidden/>
    <w:unhideWhenUsed/>
    <w:rsid w:val="006E45AC"/>
    <w:rPr>
      <w:b/>
      <w:bCs/>
    </w:rPr>
  </w:style>
  <w:style w:type="character" w:customStyle="1" w:styleId="KommentarthemaZchn">
    <w:name w:val="Kommentarthema Zchn"/>
    <w:basedOn w:val="KommentartextZchn"/>
    <w:link w:val="Kommentarthema"/>
    <w:uiPriority w:val="99"/>
    <w:semiHidden/>
    <w:rsid w:val="006E45AC"/>
    <w:rPr>
      <w:b/>
      <w:bCs/>
      <w:sz w:val="20"/>
      <w:szCs w:val="20"/>
    </w:rPr>
  </w:style>
  <w:style w:type="paragraph" w:styleId="KeinLeerraum">
    <w:name w:val="No Spacing"/>
    <w:uiPriority w:val="1"/>
    <w:qFormat/>
    <w:rsid w:val="0016256C"/>
    <w:pPr>
      <w:spacing w:after="0" w:line="240" w:lineRule="auto"/>
    </w:pPr>
  </w:style>
  <w:style w:type="character" w:styleId="Hyperlink">
    <w:name w:val="Hyperlink"/>
    <w:basedOn w:val="Absatz-Standardschriftart"/>
    <w:uiPriority w:val="99"/>
    <w:unhideWhenUsed/>
    <w:rsid w:val="00947910"/>
    <w:rPr>
      <w:color w:val="0000FF" w:themeColor="hyperlink"/>
      <w:u w:val="single"/>
    </w:rPr>
  </w:style>
  <w:style w:type="character" w:styleId="Platzhaltertext">
    <w:name w:val="Placeholder Text"/>
    <w:basedOn w:val="Absatz-Standardschriftart"/>
    <w:uiPriority w:val="99"/>
    <w:semiHidden/>
    <w:rsid w:val="005B2F8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6608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AB1B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AB1B8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1B81"/>
    <w:rPr>
      <w:rFonts w:ascii="Tahoma" w:hAnsi="Tahoma" w:cs="Tahoma"/>
      <w:sz w:val="16"/>
      <w:szCs w:val="16"/>
    </w:rPr>
  </w:style>
  <w:style w:type="paragraph" w:styleId="Kopfzeile">
    <w:name w:val="header"/>
    <w:basedOn w:val="Standard"/>
    <w:link w:val="KopfzeileZchn"/>
    <w:uiPriority w:val="99"/>
    <w:unhideWhenUsed/>
    <w:rsid w:val="00AB1B8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1B81"/>
  </w:style>
  <w:style w:type="paragraph" w:styleId="Fuzeile">
    <w:name w:val="footer"/>
    <w:basedOn w:val="Standard"/>
    <w:link w:val="FuzeileZchn"/>
    <w:uiPriority w:val="99"/>
    <w:unhideWhenUsed/>
    <w:rsid w:val="00AB1B8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1B81"/>
  </w:style>
  <w:style w:type="paragraph" w:styleId="Listenabsatz">
    <w:name w:val="List Paragraph"/>
    <w:basedOn w:val="Standard"/>
    <w:uiPriority w:val="34"/>
    <w:qFormat/>
    <w:rsid w:val="00046BD4"/>
    <w:pPr>
      <w:ind w:left="720"/>
      <w:contextualSpacing/>
    </w:pPr>
  </w:style>
  <w:style w:type="paragraph" w:customStyle="1" w:styleId="Zwischenberschrift">
    <w:name w:val="Zwischenüberschrift"/>
    <w:basedOn w:val="Standard"/>
    <w:qFormat/>
    <w:rsid w:val="00466088"/>
    <w:pPr>
      <w:spacing w:before="480" w:after="240" w:line="240" w:lineRule="auto"/>
    </w:pPr>
    <w:rPr>
      <w:sz w:val="28"/>
    </w:rPr>
  </w:style>
  <w:style w:type="paragraph" w:customStyle="1" w:styleId="Hauptberschrift">
    <w:name w:val="Hauptüberschrift"/>
    <w:basedOn w:val="Standard"/>
    <w:qFormat/>
    <w:rsid w:val="00466088"/>
    <w:pPr>
      <w:spacing w:before="240" w:after="440"/>
    </w:pPr>
    <w:rPr>
      <w:sz w:val="36"/>
      <w:szCs w:val="32"/>
    </w:rPr>
  </w:style>
  <w:style w:type="paragraph" w:customStyle="1" w:styleId="Tabellenberschrift">
    <w:name w:val="Tabellenüberschrift"/>
    <w:basedOn w:val="Standard"/>
    <w:qFormat/>
    <w:rsid w:val="00466088"/>
    <w:pPr>
      <w:spacing w:after="0" w:line="240" w:lineRule="auto"/>
    </w:pPr>
    <w:rPr>
      <w:b/>
    </w:rPr>
  </w:style>
  <w:style w:type="paragraph" w:customStyle="1" w:styleId="Text">
    <w:name w:val="Text"/>
    <w:basedOn w:val="Standard"/>
    <w:qFormat/>
    <w:rsid w:val="00466088"/>
    <w:pPr>
      <w:spacing w:after="0" w:line="240" w:lineRule="auto"/>
    </w:pPr>
  </w:style>
  <w:style w:type="paragraph" w:customStyle="1" w:styleId="Bildberschrift">
    <w:name w:val="Bildüberschrift"/>
    <w:basedOn w:val="Standard"/>
    <w:qFormat/>
    <w:rsid w:val="00466088"/>
    <w:pPr>
      <w:spacing w:before="240"/>
    </w:pPr>
    <w:rPr>
      <w:i/>
    </w:rPr>
  </w:style>
  <w:style w:type="character" w:styleId="Kommentarzeichen">
    <w:name w:val="annotation reference"/>
    <w:basedOn w:val="Absatz-Standardschriftart"/>
    <w:uiPriority w:val="99"/>
    <w:semiHidden/>
    <w:unhideWhenUsed/>
    <w:rsid w:val="006E45AC"/>
    <w:rPr>
      <w:sz w:val="16"/>
      <w:szCs w:val="16"/>
    </w:rPr>
  </w:style>
  <w:style w:type="paragraph" w:styleId="Kommentartext">
    <w:name w:val="annotation text"/>
    <w:basedOn w:val="Standard"/>
    <w:link w:val="KommentartextZchn"/>
    <w:uiPriority w:val="99"/>
    <w:semiHidden/>
    <w:unhideWhenUsed/>
    <w:rsid w:val="006E45A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E45AC"/>
    <w:rPr>
      <w:sz w:val="20"/>
      <w:szCs w:val="20"/>
    </w:rPr>
  </w:style>
  <w:style w:type="paragraph" w:styleId="Kommentarthema">
    <w:name w:val="annotation subject"/>
    <w:basedOn w:val="Kommentartext"/>
    <w:next w:val="Kommentartext"/>
    <w:link w:val="KommentarthemaZchn"/>
    <w:uiPriority w:val="99"/>
    <w:semiHidden/>
    <w:unhideWhenUsed/>
    <w:rsid w:val="006E45AC"/>
    <w:rPr>
      <w:b/>
      <w:bCs/>
    </w:rPr>
  </w:style>
  <w:style w:type="character" w:customStyle="1" w:styleId="KommentarthemaZchn">
    <w:name w:val="Kommentarthema Zchn"/>
    <w:basedOn w:val="KommentartextZchn"/>
    <w:link w:val="Kommentarthema"/>
    <w:uiPriority w:val="99"/>
    <w:semiHidden/>
    <w:rsid w:val="006E45AC"/>
    <w:rPr>
      <w:b/>
      <w:bCs/>
      <w:sz w:val="20"/>
      <w:szCs w:val="20"/>
    </w:rPr>
  </w:style>
  <w:style w:type="paragraph" w:styleId="KeinLeerraum">
    <w:name w:val="No Spacing"/>
    <w:uiPriority w:val="1"/>
    <w:qFormat/>
    <w:rsid w:val="0016256C"/>
    <w:pPr>
      <w:spacing w:after="0" w:line="240" w:lineRule="auto"/>
    </w:pPr>
  </w:style>
  <w:style w:type="character" w:styleId="Hyperlink">
    <w:name w:val="Hyperlink"/>
    <w:basedOn w:val="Absatz-Standardschriftart"/>
    <w:uiPriority w:val="99"/>
    <w:unhideWhenUsed/>
    <w:rsid w:val="00947910"/>
    <w:rPr>
      <w:color w:val="0000FF" w:themeColor="hyperlink"/>
      <w:u w:val="single"/>
    </w:rPr>
  </w:style>
  <w:style w:type="character" w:styleId="Platzhaltertext">
    <w:name w:val="Placeholder Text"/>
    <w:basedOn w:val="Absatz-Standardschriftart"/>
    <w:uiPriority w:val="99"/>
    <w:semiHidden/>
    <w:rsid w:val="005B2F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673249">
      <w:bodyDiv w:val="1"/>
      <w:marLeft w:val="0"/>
      <w:marRight w:val="0"/>
      <w:marTop w:val="0"/>
      <w:marBottom w:val="0"/>
      <w:divBdr>
        <w:top w:val="none" w:sz="0" w:space="0" w:color="auto"/>
        <w:left w:val="none" w:sz="0" w:space="0" w:color="auto"/>
        <w:bottom w:val="none" w:sz="0" w:space="0" w:color="auto"/>
        <w:right w:val="none" w:sz="0" w:space="0" w:color="auto"/>
      </w:divBdr>
    </w:div>
    <w:div w:id="167414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Excel-Arbeitsblatt1.xlsx"/><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F7AD92055B74B15A5F215DF2D3FEC64"/>
        <w:category>
          <w:name w:val="Allgemein"/>
          <w:gallery w:val="placeholder"/>
        </w:category>
        <w:types>
          <w:type w:val="bbPlcHdr"/>
        </w:types>
        <w:behaviors>
          <w:behavior w:val="content"/>
        </w:behaviors>
        <w:guid w:val="{B3B3F250-0574-4835-80D8-855C6E1833D3}"/>
      </w:docPartPr>
      <w:docPartBody>
        <w:p w:rsidR="00086AE7" w:rsidRDefault="00086AE7" w:rsidP="00C860B9">
          <w:pPr>
            <w:rPr>
              <w:rStyle w:val="Platzhaltertext"/>
            </w:rPr>
          </w:pPr>
          <w:r>
            <w:rPr>
              <w:rStyle w:val="Platzhaltertext"/>
            </w:rPr>
            <w:t>Z.B. Institut XY</w:t>
          </w:r>
        </w:p>
        <w:p w:rsidR="00086AE7" w:rsidRDefault="00086AE7" w:rsidP="00C860B9">
          <w:pPr>
            <w:rPr>
              <w:rStyle w:val="Platzhaltertext"/>
            </w:rPr>
          </w:pPr>
          <w:r>
            <w:rPr>
              <w:rStyle w:val="Platzhaltertext"/>
            </w:rPr>
            <w:t>Musterstr. 6</w:t>
          </w:r>
        </w:p>
        <w:p w:rsidR="00086AE7" w:rsidRDefault="00086AE7" w:rsidP="00C860B9">
          <w:pPr>
            <w:rPr>
              <w:rStyle w:val="Platzhaltertext"/>
            </w:rPr>
          </w:pPr>
          <w:r>
            <w:rPr>
              <w:rStyle w:val="Platzhaltertext"/>
            </w:rPr>
            <w:t>89898 Musterstadt</w:t>
          </w:r>
        </w:p>
        <w:p w:rsidR="00086AE7" w:rsidRDefault="00086AE7" w:rsidP="00C860B9">
          <w:pPr>
            <w:rPr>
              <w:rStyle w:val="Platzhaltertext"/>
            </w:rPr>
          </w:pPr>
          <w:r>
            <w:rPr>
              <w:rStyle w:val="Platzhaltertext"/>
            </w:rPr>
            <w:t>Tel. 061234-567890</w:t>
          </w:r>
        </w:p>
        <w:p w:rsidR="00AB1AC1" w:rsidRDefault="00086AE7" w:rsidP="00086AE7">
          <w:pPr>
            <w:pStyle w:val="6F7AD92055B74B15A5F215DF2D3FEC646"/>
          </w:pPr>
          <w:r>
            <w:rPr>
              <w:rStyle w:val="Platzhaltertext"/>
            </w:rPr>
            <w:t>info@institut.de</w:t>
          </w:r>
        </w:p>
      </w:docPartBody>
    </w:docPart>
    <w:docPart>
      <w:docPartPr>
        <w:name w:val="D841662595574E3BB980F5F1A7FD1349"/>
        <w:category>
          <w:name w:val="Allgemein"/>
          <w:gallery w:val="placeholder"/>
        </w:category>
        <w:types>
          <w:type w:val="bbPlcHdr"/>
        </w:types>
        <w:behaviors>
          <w:behavior w:val="content"/>
        </w:behaviors>
        <w:guid w:val="{93470C21-DF96-4FAB-A1AD-C69B62108500}"/>
      </w:docPartPr>
      <w:docPartBody>
        <w:p w:rsidR="00AB1AC1" w:rsidRDefault="00086AE7" w:rsidP="00086AE7">
          <w:pPr>
            <w:pStyle w:val="D841662595574E3BB980F5F1A7FD13496"/>
          </w:pPr>
          <w:r>
            <w:rPr>
              <w:rStyle w:val="Platzhaltertext"/>
            </w:rPr>
            <w:t>z.B. Musterwald, Stadtwald Musterhausen</w:t>
          </w:r>
        </w:p>
      </w:docPartBody>
    </w:docPart>
    <w:docPart>
      <w:docPartPr>
        <w:name w:val="6E28FDB335774B68A369642720F0E73A"/>
        <w:category>
          <w:name w:val="Allgemein"/>
          <w:gallery w:val="placeholder"/>
        </w:category>
        <w:types>
          <w:type w:val="bbPlcHdr"/>
        </w:types>
        <w:behaviors>
          <w:behavior w:val="content"/>
        </w:behaviors>
        <w:guid w:val="{34B2AF46-8AEF-4383-A9B1-56ECA84385FB}"/>
      </w:docPartPr>
      <w:docPartBody>
        <w:p w:rsidR="00AB1AC1" w:rsidRDefault="00086AE7" w:rsidP="00086AE7">
          <w:pPr>
            <w:pStyle w:val="6E28FDB335774B68A369642720F0E73A6"/>
          </w:pPr>
          <w:r>
            <w:rPr>
              <w:rStyle w:val="Platzhaltertext"/>
            </w:rPr>
            <w:t>VertragsgeberIn mit vollständiger Adresse</w:t>
          </w:r>
        </w:p>
      </w:docPartBody>
    </w:docPart>
    <w:docPart>
      <w:docPartPr>
        <w:name w:val="73CDE8A7CC7C47268783CAD20A6D64F4"/>
        <w:category>
          <w:name w:val="Allgemein"/>
          <w:gallery w:val="placeholder"/>
        </w:category>
        <w:types>
          <w:type w:val="bbPlcHdr"/>
        </w:types>
        <w:behaviors>
          <w:behavior w:val="content"/>
        </w:behaviors>
        <w:guid w:val="{ED96F5B9-A345-45CF-BFC7-18A9B16CF802}"/>
      </w:docPartPr>
      <w:docPartBody>
        <w:p w:rsidR="00AB1AC1" w:rsidRDefault="00086AE7" w:rsidP="00086AE7">
          <w:pPr>
            <w:pStyle w:val="73CDE8A7CC7C47268783CAD20A6D64F46"/>
          </w:pPr>
          <w:r>
            <w:rPr>
              <w:rStyle w:val="Platzhaltertext"/>
            </w:rPr>
            <w:t>VertragsnehmerIn mit vollständiger Adresse</w:t>
          </w:r>
        </w:p>
      </w:docPartBody>
    </w:docPart>
    <w:docPart>
      <w:docPartPr>
        <w:name w:val="0512747AC73446B4A238388A9D62A2BC"/>
        <w:category>
          <w:name w:val="Allgemein"/>
          <w:gallery w:val="placeholder"/>
        </w:category>
        <w:types>
          <w:type w:val="bbPlcHdr"/>
        </w:types>
        <w:behaviors>
          <w:behavior w:val="content"/>
        </w:behaviors>
        <w:guid w:val="{03A5147E-4C91-4569-AAF0-66DCA4E543EF}"/>
      </w:docPartPr>
      <w:docPartBody>
        <w:p w:rsidR="00AB1AC1" w:rsidRDefault="00086AE7" w:rsidP="00086AE7">
          <w:pPr>
            <w:pStyle w:val="0512747AC73446B4A238388A9D62A2BC6"/>
          </w:pPr>
          <w:r>
            <w:rPr>
              <w:rStyle w:val="Platzhaltertext"/>
            </w:rPr>
            <w:t>z.B. MB_01_Mustergemeinde</w:t>
          </w:r>
        </w:p>
      </w:docPartBody>
    </w:docPart>
    <w:docPart>
      <w:docPartPr>
        <w:name w:val="F36BC1EF57214148A778568B13C95DA8"/>
        <w:category>
          <w:name w:val="Allgemein"/>
          <w:gallery w:val="placeholder"/>
        </w:category>
        <w:types>
          <w:type w:val="bbPlcHdr"/>
        </w:types>
        <w:behaviors>
          <w:behavior w:val="content"/>
        </w:behaviors>
        <w:guid w:val="{7441732B-CA0C-4810-8AC5-124E2D9359D5}"/>
      </w:docPartPr>
      <w:docPartBody>
        <w:p w:rsidR="00AB1AC1" w:rsidRDefault="00086AE7" w:rsidP="00086AE7">
          <w:pPr>
            <w:pStyle w:val="F36BC1EF57214148A778568B13C95DA86"/>
          </w:pPr>
          <w:r>
            <w:rPr>
              <w:rStyle w:val="Platzhaltertext"/>
            </w:rPr>
            <w:t>MTB XXXX</w:t>
          </w:r>
        </w:p>
      </w:docPartBody>
    </w:docPart>
    <w:docPart>
      <w:docPartPr>
        <w:name w:val="724B4287B01842E8A501AF00006B1FF3"/>
        <w:category>
          <w:name w:val="Allgemein"/>
          <w:gallery w:val="placeholder"/>
        </w:category>
        <w:types>
          <w:type w:val="bbPlcHdr"/>
        </w:types>
        <w:behaviors>
          <w:behavior w:val="content"/>
        </w:behaviors>
        <w:guid w:val="{6FC38A91-7DE0-40C4-9D95-6E94BA30496F}"/>
      </w:docPartPr>
      <w:docPartBody>
        <w:p w:rsidR="00AB1AC1" w:rsidRDefault="00086AE7" w:rsidP="00086AE7">
          <w:pPr>
            <w:pStyle w:val="724B4287B01842E8A501AF00006B1FF36"/>
          </w:pPr>
          <w:r>
            <w:rPr>
              <w:rStyle w:val="Platzhaltertext"/>
            </w:rPr>
            <w:t>z.B. Forstamt Musterhausen</w:t>
          </w:r>
        </w:p>
      </w:docPartBody>
    </w:docPart>
    <w:docPart>
      <w:docPartPr>
        <w:name w:val="61095FD6F6744F1B958CE6F14D6990B0"/>
        <w:category>
          <w:name w:val="Allgemein"/>
          <w:gallery w:val="placeholder"/>
        </w:category>
        <w:types>
          <w:type w:val="bbPlcHdr"/>
        </w:types>
        <w:behaviors>
          <w:behavior w:val="content"/>
        </w:behaviors>
        <w:guid w:val="{71CEF58A-6C9B-46A1-988B-697BA7CF33A3}"/>
      </w:docPartPr>
      <w:docPartBody>
        <w:p w:rsidR="00AB1AC1" w:rsidRDefault="00086AE7" w:rsidP="00086AE7">
          <w:pPr>
            <w:pStyle w:val="61095FD6F6744F1B958CE6F14D6990B06"/>
          </w:pPr>
          <w:r>
            <w:rPr>
              <w:rStyle w:val="Platzhaltertext"/>
            </w:rPr>
            <w:t>z.B. Musterwald</w:t>
          </w:r>
        </w:p>
      </w:docPartBody>
    </w:docPart>
    <w:docPart>
      <w:docPartPr>
        <w:name w:val="4AB78665F859431F9717E60124E2F952"/>
        <w:category>
          <w:name w:val="Allgemein"/>
          <w:gallery w:val="placeholder"/>
        </w:category>
        <w:types>
          <w:type w:val="bbPlcHdr"/>
        </w:types>
        <w:behaviors>
          <w:behavior w:val="content"/>
        </w:behaviors>
        <w:guid w:val="{52CFE3B9-B6BA-4520-B696-90BBC5D81387}"/>
      </w:docPartPr>
      <w:docPartBody>
        <w:p w:rsidR="00AB1AC1" w:rsidRDefault="00086AE7" w:rsidP="00086AE7">
          <w:pPr>
            <w:pStyle w:val="4AB78665F859431F9717E60124E2F9526"/>
          </w:pPr>
          <w:r>
            <w:rPr>
              <w:rStyle w:val="Platzhaltertext"/>
            </w:rPr>
            <w:t>z.B. 123,0456</w:t>
          </w:r>
        </w:p>
      </w:docPartBody>
    </w:docPart>
    <w:docPart>
      <w:docPartPr>
        <w:name w:val="4507F734B0664447AFD6F939A2F5FA9C"/>
        <w:category>
          <w:name w:val="Allgemein"/>
          <w:gallery w:val="placeholder"/>
        </w:category>
        <w:types>
          <w:type w:val="bbPlcHdr"/>
        </w:types>
        <w:behaviors>
          <w:behavior w:val="content"/>
        </w:behaviors>
        <w:guid w:val="{E8F87E20-C6DF-419B-8E6F-17DFBF4E34B7}"/>
      </w:docPartPr>
      <w:docPartBody>
        <w:p w:rsidR="00AB1AC1" w:rsidRDefault="009F1E62" w:rsidP="009F1E62">
          <w:pPr>
            <w:pStyle w:val="4507F734B0664447AFD6F939A2F5FA9C5"/>
          </w:pPr>
          <w:r>
            <w:rPr>
              <w:rStyle w:val="Platzhaltertext"/>
            </w:rPr>
            <w:t>z.B. Mustergemeinde / 789</w:t>
          </w:r>
        </w:p>
      </w:docPartBody>
    </w:docPart>
    <w:docPart>
      <w:docPartPr>
        <w:name w:val="AE5C0651DE6F49AC808B32F9582DDAFB"/>
        <w:category>
          <w:name w:val="Allgemein"/>
          <w:gallery w:val="placeholder"/>
        </w:category>
        <w:types>
          <w:type w:val="bbPlcHdr"/>
        </w:types>
        <w:behaviors>
          <w:behavior w:val="content"/>
        </w:behaviors>
        <w:guid w:val="{83710EF4-136B-4CC3-B56F-ADBF9C8203FE}"/>
      </w:docPartPr>
      <w:docPartBody>
        <w:p w:rsidR="00AB1AC1" w:rsidRDefault="00086AE7" w:rsidP="00086AE7">
          <w:pPr>
            <w:pStyle w:val="AE5C0651DE6F49AC808B32F9582DDAFB6"/>
          </w:pPr>
          <w:r>
            <w:rPr>
              <w:rStyle w:val="Platzhaltertext"/>
            </w:rPr>
            <w:t>Mustergemeinde mit vollständiger Adresse</w:t>
          </w:r>
        </w:p>
      </w:docPartBody>
    </w:docPart>
    <w:docPart>
      <w:docPartPr>
        <w:name w:val="BE121BAB3F3C4384918471B2C03A9081"/>
        <w:category>
          <w:name w:val="Allgemein"/>
          <w:gallery w:val="placeholder"/>
        </w:category>
        <w:types>
          <w:type w:val="bbPlcHdr"/>
        </w:types>
        <w:behaviors>
          <w:behavior w:val="content"/>
        </w:behaviors>
        <w:guid w:val="{77D590DF-D052-468E-8BDB-412A15CA78B3}"/>
      </w:docPartPr>
      <w:docPartBody>
        <w:p w:rsidR="00AB1AC1" w:rsidRDefault="00086AE7" w:rsidP="00086AE7">
          <w:pPr>
            <w:pStyle w:val="BE121BAB3F3C4384918471B2C03A90816"/>
          </w:pPr>
          <w:r>
            <w:rPr>
              <w:rStyle w:val="Platzhaltertext"/>
            </w:rPr>
            <w:t>z.B. RevierleiterIn, Dienststelle, Adresse, Erreichbarkeiten</w:t>
          </w:r>
        </w:p>
      </w:docPartBody>
    </w:docPart>
    <w:docPart>
      <w:docPartPr>
        <w:name w:val="72ECD03E238A476A9271CC50674773E4"/>
        <w:category>
          <w:name w:val="Allgemein"/>
          <w:gallery w:val="placeholder"/>
        </w:category>
        <w:types>
          <w:type w:val="bbPlcHdr"/>
        </w:types>
        <w:behaviors>
          <w:behavior w:val="content"/>
        </w:behaviors>
        <w:guid w:val="{462B083E-782D-4A69-854D-AD108A47D408}"/>
      </w:docPartPr>
      <w:docPartBody>
        <w:p w:rsidR="00AB1AC1" w:rsidRDefault="00086AE7" w:rsidP="00086AE7">
          <w:pPr>
            <w:pStyle w:val="72ECD03E238A476A9271CC50674773E46"/>
          </w:pPr>
          <w:r>
            <w:rPr>
              <w:rStyle w:val="Platzhaltertext"/>
            </w:rPr>
            <w:t>z.B. Behörde XY</w:t>
          </w:r>
        </w:p>
      </w:docPartBody>
    </w:docPart>
    <w:docPart>
      <w:docPartPr>
        <w:name w:val="2B589E87341F463A948BEC3150F0CA58"/>
        <w:category>
          <w:name w:val="Allgemein"/>
          <w:gallery w:val="placeholder"/>
        </w:category>
        <w:types>
          <w:type w:val="bbPlcHdr"/>
        </w:types>
        <w:behaviors>
          <w:behavior w:val="content"/>
        </w:behaviors>
        <w:guid w:val="{8DAC5C55-E8DE-463A-BD56-3FA2524E759D}"/>
      </w:docPartPr>
      <w:docPartBody>
        <w:p w:rsidR="00AB1AC1" w:rsidRDefault="00086AE7" w:rsidP="00086AE7">
          <w:pPr>
            <w:pStyle w:val="2B589E87341F463A948BEC3150F0CA586"/>
          </w:pPr>
          <w:r>
            <w:rPr>
              <w:rStyle w:val="Platzhaltertext"/>
            </w:rPr>
            <w:t>z.B. Behörde AB</w:t>
          </w:r>
        </w:p>
      </w:docPartBody>
    </w:docPart>
    <w:docPart>
      <w:docPartPr>
        <w:name w:val="C8F7ED62C155448C953EFC4F53173E16"/>
        <w:category>
          <w:name w:val="Allgemein"/>
          <w:gallery w:val="placeholder"/>
        </w:category>
        <w:types>
          <w:type w:val="bbPlcHdr"/>
        </w:types>
        <w:behaviors>
          <w:behavior w:val="content"/>
        </w:behaviors>
        <w:guid w:val="{A864F198-8AAB-4254-AD35-FCBF2D01C71C}"/>
      </w:docPartPr>
      <w:docPartBody>
        <w:p w:rsidR="00AB1AC1" w:rsidRDefault="00086AE7" w:rsidP="00086AE7">
          <w:pPr>
            <w:pStyle w:val="C8F7ED62C155448C953EFC4F53173E166"/>
          </w:pPr>
          <w:r>
            <w:rPr>
              <w:rStyle w:val="Platzhaltertext"/>
            </w:rPr>
            <w:t>z.B. Vorort-Termin am 01.05.2012</w:t>
          </w:r>
        </w:p>
      </w:docPartBody>
    </w:docPart>
    <w:docPart>
      <w:docPartPr>
        <w:name w:val="52503F871BBC46CFB2850CAFEAD7DDA1"/>
        <w:category>
          <w:name w:val="Allgemein"/>
          <w:gallery w:val="placeholder"/>
        </w:category>
        <w:types>
          <w:type w:val="bbPlcHdr"/>
        </w:types>
        <w:behaviors>
          <w:behavior w:val="content"/>
        </w:behaviors>
        <w:guid w:val="{C2BA117C-064C-4E70-A3A2-A760C0003CBD}"/>
      </w:docPartPr>
      <w:docPartBody>
        <w:p w:rsidR="00AB1AC1" w:rsidRDefault="00086AE7" w:rsidP="00086AE7">
          <w:pPr>
            <w:pStyle w:val="52503F871BBC46CFB2850CAFEAD7DDA16"/>
          </w:pPr>
          <w:r>
            <w:rPr>
              <w:rStyle w:val="Platzhaltertext"/>
            </w:rPr>
            <w:t>RevierleiterIn, GutachterIn und weitere</w:t>
          </w:r>
        </w:p>
      </w:docPartBody>
    </w:docPart>
    <w:docPart>
      <w:docPartPr>
        <w:name w:val="180403C36938407A8ADA8D9EC25E7F50"/>
        <w:category>
          <w:name w:val="Allgemein"/>
          <w:gallery w:val="placeholder"/>
        </w:category>
        <w:types>
          <w:type w:val="bbPlcHdr"/>
        </w:types>
        <w:behaviors>
          <w:behavior w:val="content"/>
        </w:behaviors>
        <w:guid w:val="{C0936FF8-FA7E-43B6-9D99-A6F234121BA4}"/>
      </w:docPartPr>
      <w:docPartBody>
        <w:p w:rsidR="00AB1AC1" w:rsidRDefault="00086AE7" w:rsidP="00086AE7">
          <w:pPr>
            <w:pStyle w:val="180403C36938407A8ADA8D9EC25E7F506"/>
          </w:pPr>
          <w:r>
            <w:rPr>
              <w:rStyle w:val="Platzhaltertext"/>
            </w:rPr>
            <w:t>z.B. Auswahl der Höhlenbäume am 05.05.2012</w:t>
          </w:r>
        </w:p>
      </w:docPartBody>
    </w:docPart>
    <w:docPart>
      <w:docPartPr>
        <w:name w:val="042363FBC3504BFA817EDA47A87C0529"/>
        <w:category>
          <w:name w:val="Allgemein"/>
          <w:gallery w:val="placeholder"/>
        </w:category>
        <w:types>
          <w:type w:val="bbPlcHdr"/>
        </w:types>
        <w:behaviors>
          <w:behavior w:val="content"/>
        </w:behaviors>
        <w:guid w:val="{68B3BFA7-9E00-4630-B304-2A6109444575}"/>
      </w:docPartPr>
      <w:docPartBody>
        <w:p w:rsidR="00AB1AC1" w:rsidRDefault="00086AE7" w:rsidP="00086AE7">
          <w:pPr>
            <w:pStyle w:val="042363FBC3504BFA817EDA47A87C05296"/>
          </w:pPr>
          <w:r>
            <w:rPr>
              <w:rStyle w:val="Platzhaltertext"/>
            </w:rPr>
            <w:t>RevierleiterIn, GutachterIn und weitere</w:t>
          </w:r>
        </w:p>
      </w:docPartBody>
    </w:docPart>
    <w:docPart>
      <w:docPartPr>
        <w:name w:val="F3445B7DE2E845DA9915E450786D49B6"/>
        <w:category>
          <w:name w:val="Allgemein"/>
          <w:gallery w:val="placeholder"/>
        </w:category>
        <w:types>
          <w:type w:val="bbPlcHdr"/>
        </w:types>
        <w:behaviors>
          <w:behavior w:val="content"/>
        </w:behaviors>
        <w:guid w:val="{AF29BF6C-78B0-469C-B864-EFBBAE10B831}"/>
      </w:docPartPr>
      <w:docPartBody>
        <w:p w:rsidR="00AB1AC1" w:rsidRDefault="00086AE7" w:rsidP="00086AE7">
          <w:pPr>
            <w:pStyle w:val="F3445B7DE2E845DA9915E450786D49B66"/>
          </w:pPr>
          <w:r>
            <w:rPr>
              <w:rStyle w:val="Platzhaltertext"/>
            </w:rPr>
            <w:t>z.B.</w:t>
          </w:r>
          <w:r w:rsidRPr="009B254D">
            <w:rPr>
              <w:rStyle w:val="Platzhaltertext"/>
            </w:rPr>
            <w:t xml:space="preserve"> </w:t>
          </w:r>
          <w:r w:rsidRPr="004E0BF1">
            <w:rPr>
              <w:rStyle w:val="Platzhaltertext"/>
            </w:rPr>
            <w:t>21,04 ha</w:t>
          </w:r>
        </w:p>
      </w:docPartBody>
    </w:docPart>
    <w:docPart>
      <w:docPartPr>
        <w:name w:val="D23BCA0ED0DB4D40876FBC15964CDFB1"/>
        <w:category>
          <w:name w:val="Allgemein"/>
          <w:gallery w:val="placeholder"/>
        </w:category>
        <w:types>
          <w:type w:val="bbPlcHdr"/>
        </w:types>
        <w:behaviors>
          <w:behavior w:val="content"/>
        </w:behaviors>
        <w:guid w:val="{BDD35207-0FB5-4FE4-A0CD-248FA0535A9C}"/>
      </w:docPartPr>
      <w:docPartBody>
        <w:p w:rsidR="00AB1AC1" w:rsidRDefault="00086AE7" w:rsidP="00086AE7">
          <w:pPr>
            <w:pStyle w:val="D23BCA0ED0DB4D40876FBC15964CDFB16"/>
          </w:pPr>
          <w:r>
            <w:rPr>
              <w:rStyle w:val="Platzhaltertext"/>
            </w:rPr>
            <w:t>z.B. Eiche, Buche</w:t>
          </w:r>
        </w:p>
      </w:docPartBody>
    </w:docPart>
    <w:docPart>
      <w:docPartPr>
        <w:name w:val="2D5E824839D14C19900CE0BE8DFEBE69"/>
        <w:category>
          <w:name w:val="Allgemein"/>
          <w:gallery w:val="placeholder"/>
        </w:category>
        <w:types>
          <w:type w:val="bbPlcHdr"/>
        </w:types>
        <w:behaviors>
          <w:behavior w:val="content"/>
        </w:behaviors>
        <w:guid w:val="{5F2B180F-7CB0-4CB5-8A71-99BFF22280EC}"/>
      </w:docPartPr>
      <w:docPartBody>
        <w:p w:rsidR="00AB1AC1" w:rsidRDefault="00086AE7" w:rsidP="00086AE7">
          <w:pPr>
            <w:pStyle w:val="2D5E824839D14C19900CE0BE8DFEBE696"/>
          </w:pPr>
          <w:r>
            <w:rPr>
              <w:rStyle w:val="Platzhaltertext"/>
            </w:rPr>
            <w:t>z.B. 143 Jahre (Eiche), 85 Jahre (Buche)</w:t>
          </w:r>
        </w:p>
      </w:docPartBody>
    </w:docPart>
    <w:docPart>
      <w:docPartPr>
        <w:name w:val="C29E4A09832B447F8283C4667EA3C2E1"/>
        <w:category>
          <w:name w:val="Allgemein"/>
          <w:gallery w:val="placeholder"/>
        </w:category>
        <w:types>
          <w:type w:val="bbPlcHdr"/>
        </w:types>
        <w:behaviors>
          <w:behavior w:val="content"/>
        </w:behaviors>
        <w:guid w:val="{3DAF5D0F-922B-477D-9BC9-794E9A44F787}"/>
      </w:docPartPr>
      <w:docPartBody>
        <w:p w:rsidR="00AB1AC1" w:rsidRDefault="00086AE7" w:rsidP="00086AE7">
          <w:pPr>
            <w:pStyle w:val="C29E4A09832B447F8283C4667EA3C2E16"/>
          </w:pPr>
          <w:r>
            <w:rPr>
              <w:rStyle w:val="Platzhaltertext"/>
            </w:rPr>
            <w:t>z.B. 1,0</w:t>
          </w:r>
        </w:p>
      </w:docPartBody>
    </w:docPart>
    <w:docPart>
      <w:docPartPr>
        <w:name w:val="C0326F4E126F4E1DAB02573B84919D24"/>
        <w:category>
          <w:name w:val="Allgemein"/>
          <w:gallery w:val="placeholder"/>
        </w:category>
        <w:types>
          <w:type w:val="bbPlcHdr"/>
        </w:types>
        <w:behaviors>
          <w:behavior w:val="content"/>
        </w:behaviors>
        <w:guid w:val="{D7998E9F-1C79-45AB-A2E6-49C21DEB1294}"/>
      </w:docPartPr>
      <w:docPartBody>
        <w:p w:rsidR="00AB1AC1" w:rsidRDefault="00086AE7" w:rsidP="00086AE7">
          <w:pPr>
            <w:pStyle w:val="C0326F4E126F4E1DAB02573B84919D246"/>
          </w:pPr>
          <w:r>
            <w:rPr>
              <w:rStyle w:val="Platzhaltertext"/>
            </w:rPr>
            <w:t>z.B. 2</w:t>
          </w:r>
        </w:p>
      </w:docPartBody>
    </w:docPart>
    <w:docPart>
      <w:docPartPr>
        <w:name w:val="26D808EFAEDD4A2F94F5279755B54DF6"/>
        <w:category>
          <w:name w:val="Allgemein"/>
          <w:gallery w:val="placeholder"/>
        </w:category>
        <w:types>
          <w:type w:val="bbPlcHdr"/>
        </w:types>
        <w:behaviors>
          <w:behavior w:val="content"/>
        </w:behaviors>
        <w:guid w:val="{3035FDD9-14CC-4AF6-B1BD-0C3C69F1E4F9}"/>
      </w:docPartPr>
      <w:docPartBody>
        <w:p w:rsidR="00AB1AC1" w:rsidRDefault="00086AE7" w:rsidP="00086AE7">
          <w:pPr>
            <w:pStyle w:val="26D808EFAEDD4A2F94F5279755B54DF66"/>
          </w:pPr>
          <w:r>
            <w:rPr>
              <w:rStyle w:val="Platzhaltertext"/>
            </w:rPr>
            <w:t>333 bis 381 m/W/mesotroph, Bodenart: schluffiger bis sandiger Lehm</w:t>
          </w:r>
        </w:p>
      </w:docPartBody>
    </w:docPart>
    <w:docPart>
      <w:docPartPr>
        <w:name w:val="937BDC6D47A7400C9A1434A4D613D62A"/>
        <w:category>
          <w:name w:val="Allgemein"/>
          <w:gallery w:val="placeholder"/>
        </w:category>
        <w:types>
          <w:type w:val="bbPlcHdr"/>
        </w:types>
        <w:behaviors>
          <w:behavior w:val="content"/>
        </w:behaviors>
        <w:guid w:val="{5212C5D0-8D82-47F1-9781-E8D000A555C8}"/>
      </w:docPartPr>
      <w:docPartBody>
        <w:p w:rsidR="00AB1AC1" w:rsidRDefault="00086AE7" w:rsidP="00086AE7">
          <w:pPr>
            <w:pStyle w:val="937BDC6D47A7400C9A1434A4D613D62A6"/>
          </w:pPr>
          <w:r>
            <w:rPr>
              <w:rStyle w:val="Platzhaltertext"/>
            </w:rPr>
            <w:t>z.B. – oder FFH-Gebiet</w:t>
          </w:r>
        </w:p>
      </w:docPartBody>
    </w:docPart>
    <w:docPart>
      <w:docPartPr>
        <w:name w:val="EBB3FFE49EDD4565B94F27631AA39E1E"/>
        <w:category>
          <w:name w:val="Allgemein"/>
          <w:gallery w:val="placeholder"/>
        </w:category>
        <w:types>
          <w:type w:val="bbPlcHdr"/>
        </w:types>
        <w:behaviors>
          <w:behavior w:val="content"/>
        </w:behaviors>
        <w:guid w:val="{E3E3CDA7-071C-4247-B748-D36B0A593140}"/>
      </w:docPartPr>
      <w:docPartBody>
        <w:p w:rsidR="00086AE7" w:rsidRPr="000D7955" w:rsidRDefault="00086AE7" w:rsidP="000D7955">
          <w:pPr>
            <w:spacing w:line="240" w:lineRule="auto"/>
            <w:rPr>
              <w:rStyle w:val="Platzhaltertext"/>
            </w:rPr>
          </w:pPr>
          <w:r>
            <w:rPr>
              <w:rStyle w:val="Platzhaltertext"/>
            </w:rPr>
            <w:t>textliche Beschreibung, z.B. Abt. 123</w:t>
          </w:r>
          <w:r w:rsidRPr="000D7955">
            <w:rPr>
              <w:rStyle w:val="Platzhaltertext"/>
            </w:rPr>
            <w:t xml:space="preserve"> ist voll bestockt mit ca. 133jährigen Eichen und Buchen im Unterstand oder als Begleitbaum. Die sich nör</w:t>
          </w:r>
          <w:r>
            <w:rPr>
              <w:rStyle w:val="Platzhaltertext"/>
            </w:rPr>
            <w:t>dlich anschließende Abteilung 456</w:t>
          </w:r>
          <w:r w:rsidRPr="000D7955">
            <w:rPr>
              <w:rStyle w:val="Platzhaltertext"/>
            </w:rPr>
            <w:t xml:space="preserve"> ist charakterisiert durch einen nahezu geschlossenen, ca. 75-jährigen Buchenbestand, in dem noch einige ältere Eichen und vereinzelt Buchen stocken.</w:t>
          </w:r>
        </w:p>
        <w:p w:rsidR="00AB1AC1" w:rsidRDefault="00086AE7" w:rsidP="00086AE7">
          <w:pPr>
            <w:pStyle w:val="EBB3FFE49EDD4565B94F27631AA39E1E6"/>
          </w:pPr>
          <w:r w:rsidRPr="000D7955">
            <w:rPr>
              <w:rStyle w:val="Platzhaltertext"/>
            </w:rPr>
            <w:t>Der Waldboden ist überwiegend offen und als Nahrungshabitat für einige Fledermausarten nutzbar. Die Krautschicht einschließlich Verjün</w:t>
          </w:r>
          <w:r>
            <w:rPr>
              <w:rStyle w:val="Platzhaltertext"/>
            </w:rPr>
            <w:t>gung ist sehr gering ausgeprägt.</w:t>
          </w:r>
        </w:p>
      </w:docPartBody>
    </w:docPart>
    <w:docPart>
      <w:docPartPr>
        <w:name w:val="767369177432414A873328ABC2D76DAB"/>
        <w:category>
          <w:name w:val="Allgemein"/>
          <w:gallery w:val="placeholder"/>
        </w:category>
        <w:types>
          <w:type w:val="bbPlcHdr"/>
        </w:types>
        <w:behaviors>
          <w:behavior w:val="content"/>
        </w:behaviors>
        <w:guid w:val="{2BDCD7CF-B899-456C-A1A6-B6A940735521}"/>
      </w:docPartPr>
      <w:docPartBody>
        <w:p w:rsidR="00086AE7" w:rsidRDefault="00086AE7" w:rsidP="00086AE7">
          <w:pPr>
            <w:pStyle w:val="767369177432414A873328ABC2D76DAB1"/>
          </w:pPr>
          <w:r>
            <w:rPr>
              <w:rStyle w:val="Platzhaltertext"/>
            </w:rPr>
            <w:t>z.B. Mustergemeinde, Musterortsteil, Flur 789, Flurst. 12/3</w:t>
          </w:r>
        </w:p>
      </w:docPartBody>
    </w:docPart>
    <w:docPart>
      <w:docPartPr>
        <w:name w:val="E8A0A00346B84453A91F6C7E83F0FB0F"/>
        <w:category>
          <w:name w:val="Allgemein"/>
          <w:gallery w:val="placeholder"/>
        </w:category>
        <w:types>
          <w:type w:val="bbPlcHdr"/>
        </w:types>
        <w:behaviors>
          <w:behavior w:val="content"/>
        </w:behaviors>
        <w:guid w:val="{3554FA46-D012-4FA7-BD05-BB326393D07E}"/>
      </w:docPartPr>
      <w:docPartBody>
        <w:p w:rsidR="00000000" w:rsidRDefault="00D3683F" w:rsidP="00D3683F">
          <w:pPr>
            <w:pStyle w:val="E8A0A00346B84453A91F6C7E83F0FB0F"/>
          </w:pPr>
          <w:r>
            <w:rPr>
              <w:rStyle w:val="Platzhaltertext"/>
            </w:rPr>
            <w:t>z.B. 01.12.2012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D01"/>
    <w:rsid w:val="00086AE7"/>
    <w:rsid w:val="00107140"/>
    <w:rsid w:val="001743C4"/>
    <w:rsid w:val="003C2D01"/>
    <w:rsid w:val="004C7F9F"/>
    <w:rsid w:val="004F40BC"/>
    <w:rsid w:val="00564DF3"/>
    <w:rsid w:val="005E3C88"/>
    <w:rsid w:val="005F2403"/>
    <w:rsid w:val="0067249D"/>
    <w:rsid w:val="007A1D69"/>
    <w:rsid w:val="007B51E0"/>
    <w:rsid w:val="008A0DE2"/>
    <w:rsid w:val="009F1E62"/>
    <w:rsid w:val="00AB1AC1"/>
    <w:rsid w:val="00CE2456"/>
    <w:rsid w:val="00D3683F"/>
    <w:rsid w:val="00D435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3683F"/>
    <w:rPr>
      <w:color w:val="808080"/>
    </w:rPr>
  </w:style>
  <w:style w:type="paragraph" w:customStyle="1" w:styleId="6F7AD92055B74B15A5F215DF2D3FEC64">
    <w:name w:val="6F7AD92055B74B15A5F215DF2D3FEC64"/>
  </w:style>
  <w:style w:type="paragraph" w:customStyle="1" w:styleId="D841662595574E3BB980F5F1A7FD1349">
    <w:name w:val="D841662595574E3BB980F5F1A7FD1349"/>
  </w:style>
  <w:style w:type="paragraph" w:customStyle="1" w:styleId="6E28FDB335774B68A369642720F0E73A">
    <w:name w:val="6E28FDB335774B68A369642720F0E73A"/>
  </w:style>
  <w:style w:type="paragraph" w:customStyle="1" w:styleId="73CDE8A7CC7C47268783CAD20A6D64F4">
    <w:name w:val="73CDE8A7CC7C47268783CAD20A6D64F4"/>
  </w:style>
  <w:style w:type="paragraph" w:customStyle="1" w:styleId="0512747AC73446B4A238388A9D62A2BC">
    <w:name w:val="0512747AC73446B4A238388A9D62A2BC"/>
  </w:style>
  <w:style w:type="paragraph" w:customStyle="1" w:styleId="F36BC1EF57214148A778568B13C95DA8">
    <w:name w:val="F36BC1EF57214148A778568B13C95DA8"/>
  </w:style>
  <w:style w:type="paragraph" w:customStyle="1" w:styleId="724B4287B01842E8A501AF00006B1FF3">
    <w:name w:val="724B4287B01842E8A501AF00006B1FF3"/>
  </w:style>
  <w:style w:type="paragraph" w:customStyle="1" w:styleId="61095FD6F6744F1B958CE6F14D6990B0">
    <w:name w:val="61095FD6F6744F1B958CE6F14D6990B0"/>
  </w:style>
  <w:style w:type="paragraph" w:customStyle="1" w:styleId="4AB78665F859431F9717E60124E2F952">
    <w:name w:val="4AB78665F859431F9717E60124E2F952"/>
  </w:style>
  <w:style w:type="paragraph" w:customStyle="1" w:styleId="4507F734B0664447AFD6F939A2F5FA9C">
    <w:name w:val="4507F734B0664447AFD6F939A2F5FA9C"/>
  </w:style>
  <w:style w:type="paragraph" w:customStyle="1" w:styleId="AE5C0651DE6F49AC808B32F9582DDAFB">
    <w:name w:val="AE5C0651DE6F49AC808B32F9582DDAFB"/>
  </w:style>
  <w:style w:type="paragraph" w:customStyle="1" w:styleId="BE121BAB3F3C4384918471B2C03A9081">
    <w:name w:val="BE121BAB3F3C4384918471B2C03A9081"/>
  </w:style>
  <w:style w:type="paragraph" w:customStyle="1" w:styleId="72ECD03E238A476A9271CC50674773E4">
    <w:name w:val="72ECD03E238A476A9271CC50674773E4"/>
  </w:style>
  <w:style w:type="paragraph" w:customStyle="1" w:styleId="2B589E87341F463A948BEC3150F0CA58">
    <w:name w:val="2B589E87341F463A948BEC3150F0CA58"/>
  </w:style>
  <w:style w:type="paragraph" w:customStyle="1" w:styleId="C8F7ED62C155448C953EFC4F53173E16">
    <w:name w:val="C8F7ED62C155448C953EFC4F53173E16"/>
  </w:style>
  <w:style w:type="paragraph" w:customStyle="1" w:styleId="52503F871BBC46CFB2850CAFEAD7DDA1">
    <w:name w:val="52503F871BBC46CFB2850CAFEAD7DDA1"/>
  </w:style>
  <w:style w:type="paragraph" w:customStyle="1" w:styleId="180403C36938407A8ADA8D9EC25E7F50">
    <w:name w:val="180403C36938407A8ADA8D9EC25E7F50"/>
  </w:style>
  <w:style w:type="paragraph" w:customStyle="1" w:styleId="042363FBC3504BFA817EDA47A87C0529">
    <w:name w:val="042363FBC3504BFA817EDA47A87C0529"/>
  </w:style>
  <w:style w:type="paragraph" w:customStyle="1" w:styleId="F3445B7DE2E845DA9915E450786D49B6">
    <w:name w:val="F3445B7DE2E845DA9915E450786D49B6"/>
  </w:style>
  <w:style w:type="paragraph" w:customStyle="1" w:styleId="D23BCA0ED0DB4D40876FBC15964CDFB1">
    <w:name w:val="D23BCA0ED0DB4D40876FBC15964CDFB1"/>
  </w:style>
  <w:style w:type="paragraph" w:customStyle="1" w:styleId="2D5E824839D14C19900CE0BE8DFEBE69">
    <w:name w:val="2D5E824839D14C19900CE0BE8DFEBE69"/>
  </w:style>
  <w:style w:type="paragraph" w:customStyle="1" w:styleId="C29E4A09832B447F8283C4667EA3C2E1">
    <w:name w:val="C29E4A09832B447F8283C4667EA3C2E1"/>
  </w:style>
  <w:style w:type="paragraph" w:customStyle="1" w:styleId="C0326F4E126F4E1DAB02573B84919D24">
    <w:name w:val="C0326F4E126F4E1DAB02573B84919D24"/>
  </w:style>
  <w:style w:type="paragraph" w:customStyle="1" w:styleId="26D808EFAEDD4A2F94F5279755B54DF6">
    <w:name w:val="26D808EFAEDD4A2F94F5279755B54DF6"/>
  </w:style>
  <w:style w:type="paragraph" w:customStyle="1" w:styleId="937BDC6D47A7400C9A1434A4D613D62A">
    <w:name w:val="937BDC6D47A7400C9A1434A4D613D62A"/>
  </w:style>
  <w:style w:type="paragraph" w:customStyle="1" w:styleId="EBB3FFE49EDD4565B94F27631AA39E1E">
    <w:name w:val="EBB3FFE49EDD4565B94F27631AA39E1E"/>
  </w:style>
  <w:style w:type="paragraph" w:customStyle="1" w:styleId="ED621DEEFBDB4F6EA17926DB34943C17">
    <w:name w:val="ED621DEEFBDB4F6EA17926DB34943C17"/>
  </w:style>
  <w:style w:type="paragraph" w:customStyle="1" w:styleId="2102B23A0F3F451C94967B587A529635">
    <w:name w:val="2102B23A0F3F451C94967B587A529635"/>
  </w:style>
  <w:style w:type="paragraph" w:customStyle="1" w:styleId="DFEDEC770319452688D4FC4FB9BC686E">
    <w:name w:val="DFEDEC770319452688D4FC4FB9BC686E"/>
  </w:style>
  <w:style w:type="paragraph" w:customStyle="1" w:styleId="805866895C564B99B0DC66F3A23B1369">
    <w:name w:val="805866895C564B99B0DC66F3A23B1369"/>
  </w:style>
  <w:style w:type="paragraph" w:customStyle="1" w:styleId="D492EE7FE5AA40E696E6FD6C66BCE6E5">
    <w:name w:val="D492EE7FE5AA40E696E6FD6C66BCE6E5"/>
  </w:style>
  <w:style w:type="paragraph" w:customStyle="1" w:styleId="0997877E36034C849A4E5E0EBB544BF9">
    <w:name w:val="0997877E36034C849A4E5E0EBB544BF9"/>
  </w:style>
  <w:style w:type="paragraph" w:customStyle="1" w:styleId="25F709CBFD8249CE88BF533F1C8FCCE4">
    <w:name w:val="25F709CBFD8249CE88BF533F1C8FCCE4"/>
  </w:style>
  <w:style w:type="paragraph" w:styleId="Sprechblasentext">
    <w:name w:val="Balloon Text"/>
    <w:basedOn w:val="Standard"/>
    <w:link w:val="SprechblasentextZchn"/>
    <w:uiPriority w:val="99"/>
    <w:semiHidden/>
    <w:unhideWhenUsed/>
    <w:rsid w:val="00AB1AC1"/>
    <w:pPr>
      <w:spacing w:after="0" w:line="240" w:lineRule="auto"/>
    </w:pPr>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AB1AC1"/>
    <w:rPr>
      <w:rFonts w:ascii="Tahoma" w:eastAsiaTheme="minorHAnsi" w:hAnsi="Tahoma" w:cs="Tahoma"/>
      <w:sz w:val="16"/>
      <w:szCs w:val="16"/>
      <w:lang w:eastAsia="en-US"/>
    </w:rPr>
  </w:style>
  <w:style w:type="paragraph" w:customStyle="1" w:styleId="6F7AD92055B74B15A5F215DF2D3FEC641">
    <w:name w:val="6F7AD92055B74B15A5F215DF2D3FEC641"/>
    <w:rsid w:val="00AB1AC1"/>
    <w:rPr>
      <w:rFonts w:eastAsiaTheme="minorHAnsi"/>
      <w:lang w:eastAsia="en-US"/>
    </w:rPr>
  </w:style>
  <w:style w:type="paragraph" w:customStyle="1" w:styleId="D841662595574E3BB980F5F1A7FD13491">
    <w:name w:val="D841662595574E3BB980F5F1A7FD13491"/>
    <w:rsid w:val="00AB1AC1"/>
    <w:rPr>
      <w:rFonts w:eastAsiaTheme="minorHAnsi"/>
      <w:lang w:eastAsia="en-US"/>
    </w:rPr>
  </w:style>
  <w:style w:type="paragraph" w:customStyle="1" w:styleId="6E28FDB335774B68A369642720F0E73A1">
    <w:name w:val="6E28FDB335774B68A369642720F0E73A1"/>
    <w:rsid w:val="00AB1AC1"/>
    <w:rPr>
      <w:rFonts w:eastAsiaTheme="minorHAnsi"/>
      <w:lang w:eastAsia="en-US"/>
    </w:rPr>
  </w:style>
  <w:style w:type="paragraph" w:customStyle="1" w:styleId="73CDE8A7CC7C47268783CAD20A6D64F41">
    <w:name w:val="73CDE8A7CC7C47268783CAD20A6D64F41"/>
    <w:rsid w:val="00AB1AC1"/>
    <w:rPr>
      <w:rFonts w:eastAsiaTheme="minorHAnsi"/>
      <w:lang w:eastAsia="en-US"/>
    </w:rPr>
  </w:style>
  <w:style w:type="paragraph" w:customStyle="1" w:styleId="0512747AC73446B4A238388A9D62A2BC1">
    <w:name w:val="0512747AC73446B4A238388A9D62A2BC1"/>
    <w:rsid w:val="00AB1AC1"/>
    <w:rPr>
      <w:rFonts w:eastAsiaTheme="minorHAnsi"/>
      <w:lang w:eastAsia="en-US"/>
    </w:rPr>
  </w:style>
  <w:style w:type="paragraph" w:customStyle="1" w:styleId="F36BC1EF57214148A778568B13C95DA81">
    <w:name w:val="F36BC1EF57214148A778568B13C95DA81"/>
    <w:rsid w:val="00AB1AC1"/>
    <w:rPr>
      <w:rFonts w:eastAsiaTheme="minorHAnsi"/>
      <w:lang w:eastAsia="en-US"/>
    </w:rPr>
  </w:style>
  <w:style w:type="paragraph" w:customStyle="1" w:styleId="724B4287B01842E8A501AF00006B1FF31">
    <w:name w:val="724B4287B01842E8A501AF00006B1FF31"/>
    <w:rsid w:val="00AB1AC1"/>
    <w:rPr>
      <w:rFonts w:eastAsiaTheme="minorHAnsi"/>
      <w:lang w:eastAsia="en-US"/>
    </w:rPr>
  </w:style>
  <w:style w:type="paragraph" w:customStyle="1" w:styleId="61095FD6F6744F1B958CE6F14D6990B01">
    <w:name w:val="61095FD6F6744F1B958CE6F14D6990B01"/>
    <w:rsid w:val="00AB1AC1"/>
    <w:rPr>
      <w:rFonts w:eastAsiaTheme="minorHAnsi"/>
      <w:lang w:eastAsia="en-US"/>
    </w:rPr>
  </w:style>
  <w:style w:type="paragraph" w:customStyle="1" w:styleId="4AB78665F859431F9717E60124E2F9521">
    <w:name w:val="4AB78665F859431F9717E60124E2F9521"/>
    <w:rsid w:val="00AB1AC1"/>
    <w:rPr>
      <w:rFonts w:eastAsiaTheme="minorHAnsi"/>
      <w:lang w:eastAsia="en-US"/>
    </w:rPr>
  </w:style>
  <w:style w:type="paragraph" w:customStyle="1" w:styleId="4507F734B0664447AFD6F939A2F5FA9C1">
    <w:name w:val="4507F734B0664447AFD6F939A2F5FA9C1"/>
    <w:rsid w:val="00AB1AC1"/>
    <w:rPr>
      <w:rFonts w:eastAsiaTheme="minorHAnsi"/>
      <w:lang w:eastAsia="en-US"/>
    </w:rPr>
  </w:style>
  <w:style w:type="paragraph" w:customStyle="1" w:styleId="AE5C0651DE6F49AC808B32F9582DDAFB1">
    <w:name w:val="AE5C0651DE6F49AC808B32F9582DDAFB1"/>
    <w:rsid w:val="00AB1AC1"/>
    <w:rPr>
      <w:rFonts w:eastAsiaTheme="minorHAnsi"/>
      <w:lang w:eastAsia="en-US"/>
    </w:rPr>
  </w:style>
  <w:style w:type="paragraph" w:customStyle="1" w:styleId="BE121BAB3F3C4384918471B2C03A90811">
    <w:name w:val="BE121BAB3F3C4384918471B2C03A90811"/>
    <w:rsid w:val="00AB1AC1"/>
    <w:rPr>
      <w:rFonts w:eastAsiaTheme="minorHAnsi"/>
      <w:lang w:eastAsia="en-US"/>
    </w:rPr>
  </w:style>
  <w:style w:type="paragraph" w:customStyle="1" w:styleId="72ECD03E238A476A9271CC50674773E41">
    <w:name w:val="72ECD03E238A476A9271CC50674773E41"/>
    <w:rsid w:val="00AB1AC1"/>
    <w:rPr>
      <w:rFonts w:eastAsiaTheme="minorHAnsi"/>
      <w:lang w:eastAsia="en-US"/>
    </w:rPr>
  </w:style>
  <w:style w:type="paragraph" w:customStyle="1" w:styleId="2B589E87341F463A948BEC3150F0CA581">
    <w:name w:val="2B589E87341F463A948BEC3150F0CA581"/>
    <w:rsid w:val="00AB1AC1"/>
    <w:rPr>
      <w:rFonts w:eastAsiaTheme="minorHAnsi"/>
      <w:lang w:eastAsia="en-US"/>
    </w:rPr>
  </w:style>
  <w:style w:type="paragraph" w:customStyle="1" w:styleId="C8F7ED62C155448C953EFC4F53173E161">
    <w:name w:val="C8F7ED62C155448C953EFC4F53173E161"/>
    <w:rsid w:val="00AB1AC1"/>
    <w:rPr>
      <w:rFonts w:eastAsiaTheme="minorHAnsi"/>
      <w:lang w:eastAsia="en-US"/>
    </w:rPr>
  </w:style>
  <w:style w:type="paragraph" w:customStyle="1" w:styleId="52503F871BBC46CFB2850CAFEAD7DDA11">
    <w:name w:val="52503F871BBC46CFB2850CAFEAD7DDA11"/>
    <w:rsid w:val="00AB1AC1"/>
    <w:rPr>
      <w:rFonts w:eastAsiaTheme="minorHAnsi"/>
      <w:lang w:eastAsia="en-US"/>
    </w:rPr>
  </w:style>
  <w:style w:type="paragraph" w:customStyle="1" w:styleId="180403C36938407A8ADA8D9EC25E7F501">
    <w:name w:val="180403C36938407A8ADA8D9EC25E7F501"/>
    <w:rsid w:val="00AB1AC1"/>
    <w:rPr>
      <w:rFonts w:eastAsiaTheme="minorHAnsi"/>
      <w:lang w:eastAsia="en-US"/>
    </w:rPr>
  </w:style>
  <w:style w:type="paragraph" w:customStyle="1" w:styleId="042363FBC3504BFA817EDA47A87C05291">
    <w:name w:val="042363FBC3504BFA817EDA47A87C05291"/>
    <w:rsid w:val="00AB1AC1"/>
    <w:rPr>
      <w:rFonts w:eastAsiaTheme="minorHAnsi"/>
      <w:lang w:eastAsia="en-US"/>
    </w:rPr>
  </w:style>
  <w:style w:type="paragraph" w:customStyle="1" w:styleId="F3445B7DE2E845DA9915E450786D49B61">
    <w:name w:val="F3445B7DE2E845DA9915E450786D49B61"/>
    <w:rsid w:val="00AB1AC1"/>
    <w:rPr>
      <w:rFonts w:eastAsiaTheme="minorHAnsi"/>
      <w:lang w:eastAsia="en-US"/>
    </w:rPr>
  </w:style>
  <w:style w:type="paragraph" w:customStyle="1" w:styleId="D23BCA0ED0DB4D40876FBC15964CDFB11">
    <w:name w:val="D23BCA0ED0DB4D40876FBC15964CDFB11"/>
    <w:rsid w:val="00AB1AC1"/>
    <w:rPr>
      <w:rFonts w:eastAsiaTheme="minorHAnsi"/>
      <w:lang w:eastAsia="en-US"/>
    </w:rPr>
  </w:style>
  <w:style w:type="paragraph" w:customStyle="1" w:styleId="2D5E824839D14C19900CE0BE8DFEBE691">
    <w:name w:val="2D5E824839D14C19900CE0BE8DFEBE691"/>
    <w:rsid w:val="00AB1AC1"/>
    <w:rPr>
      <w:rFonts w:eastAsiaTheme="minorHAnsi"/>
      <w:lang w:eastAsia="en-US"/>
    </w:rPr>
  </w:style>
  <w:style w:type="paragraph" w:customStyle="1" w:styleId="C29E4A09832B447F8283C4667EA3C2E11">
    <w:name w:val="C29E4A09832B447F8283C4667EA3C2E11"/>
    <w:rsid w:val="00AB1AC1"/>
    <w:rPr>
      <w:rFonts w:eastAsiaTheme="minorHAnsi"/>
      <w:lang w:eastAsia="en-US"/>
    </w:rPr>
  </w:style>
  <w:style w:type="paragraph" w:customStyle="1" w:styleId="C0326F4E126F4E1DAB02573B84919D241">
    <w:name w:val="C0326F4E126F4E1DAB02573B84919D241"/>
    <w:rsid w:val="00AB1AC1"/>
    <w:rPr>
      <w:rFonts w:eastAsiaTheme="minorHAnsi"/>
      <w:lang w:eastAsia="en-US"/>
    </w:rPr>
  </w:style>
  <w:style w:type="paragraph" w:customStyle="1" w:styleId="26D808EFAEDD4A2F94F5279755B54DF61">
    <w:name w:val="26D808EFAEDD4A2F94F5279755B54DF61"/>
    <w:rsid w:val="00AB1AC1"/>
    <w:rPr>
      <w:rFonts w:eastAsiaTheme="minorHAnsi"/>
      <w:lang w:eastAsia="en-US"/>
    </w:rPr>
  </w:style>
  <w:style w:type="paragraph" w:customStyle="1" w:styleId="937BDC6D47A7400C9A1434A4D613D62A1">
    <w:name w:val="937BDC6D47A7400C9A1434A4D613D62A1"/>
    <w:rsid w:val="00AB1AC1"/>
    <w:rPr>
      <w:rFonts w:eastAsiaTheme="minorHAnsi"/>
      <w:lang w:eastAsia="en-US"/>
    </w:rPr>
  </w:style>
  <w:style w:type="paragraph" w:customStyle="1" w:styleId="EBB3FFE49EDD4565B94F27631AA39E1E1">
    <w:name w:val="EBB3FFE49EDD4565B94F27631AA39E1E1"/>
    <w:rsid w:val="00AB1AC1"/>
    <w:rPr>
      <w:rFonts w:eastAsiaTheme="minorHAnsi"/>
      <w:lang w:eastAsia="en-US"/>
    </w:rPr>
  </w:style>
  <w:style w:type="paragraph" w:customStyle="1" w:styleId="ED621DEEFBDB4F6EA17926DB34943C171">
    <w:name w:val="ED621DEEFBDB4F6EA17926DB34943C171"/>
    <w:rsid w:val="00AB1AC1"/>
    <w:pPr>
      <w:spacing w:before="240"/>
    </w:pPr>
    <w:rPr>
      <w:rFonts w:eastAsiaTheme="minorHAnsi"/>
      <w:i/>
      <w:lang w:eastAsia="en-US"/>
    </w:rPr>
  </w:style>
  <w:style w:type="paragraph" w:customStyle="1" w:styleId="2102B23A0F3F451C94967B587A5296351">
    <w:name w:val="2102B23A0F3F451C94967B587A5296351"/>
    <w:rsid w:val="00AB1AC1"/>
    <w:pPr>
      <w:spacing w:before="240"/>
    </w:pPr>
    <w:rPr>
      <w:rFonts w:eastAsiaTheme="minorHAnsi"/>
      <w:i/>
      <w:lang w:eastAsia="en-US"/>
    </w:rPr>
  </w:style>
  <w:style w:type="paragraph" w:customStyle="1" w:styleId="DFEDEC770319452688D4FC4FB9BC686E1">
    <w:name w:val="DFEDEC770319452688D4FC4FB9BC686E1"/>
    <w:rsid w:val="00AB1AC1"/>
    <w:rPr>
      <w:rFonts w:eastAsiaTheme="minorHAnsi"/>
      <w:lang w:eastAsia="en-US"/>
    </w:rPr>
  </w:style>
  <w:style w:type="paragraph" w:customStyle="1" w:styleId="3F77E3294530457DA9CCE721E66DF3CE">
    <w:name w:val="3F77E3294530457DA9CCE721E66DF3CE"/>
    <w:rsid w:val="00AB1AC1"/>
    <w:rPr>
      <w:rFonts w:eastAsiaTheme="minorHAnsi"/>
      <w:lang w:eastAsia="en-US"/>
    </w:rPr>
  </w:style>
  <w:style w:type="paragraph" w:customStyle="1" w:styleId="3CB1DA73F3644766899F0D2C5C903B3F">
    <w:name w:val="3CB1DA73F3644766899F0D2C5C903B3F"/>
    <w:rsid w:val="00AB1AC1"/>
    <w:pPr>
      <w:spacing w:before="240"/>
    </w:pPr>
    <w:rPr>
      <w:rFonts w:eastAsiaTheme="minorHAnsi"/>
      <w:i/>
      <w:lang w:eastAsia="en-US"/>
    </w:rPr>
  </w:style>
  <w:style w:type="paragraph" w:customStyle="1" w:styleId="5BC569AACD8F40B0BFD5F40DAAE60775">
    <w:name w:val="5BC569AACD8F40B0BFD5F40DAAE60775"/>
    <w:rsid w:val="00AB1AC1"/>
    <w:rPr>
      <w:rFonts w:eastAsiaTheme="minorHAnsi"/>
      <w:lang w:eastAsia="en-US"/>
    </w:rPr>
  </w:style>
  <w:style w:type="paragraph" w:customStyle="1" w:styleId="4482745DA012423C969F448A227B51BB">
    <w:name w:val="4482745DA012423C969F448A227B51BB"/>
    <w:rsid w:val="00AB1AC1"/>
    <w:rPr>
      <w:rFonts w:eastAsiaTheme="minorHAnsi"/>
      <w:lang w:eastAsia="en-US"/>
    </w:rPr>
  </w:style>
  <w:style w:type="paragraph" w:customStyle="1" w:styleId="99898F4D6478407DB1710C2358839971">
    <w:name w:val="99898F4D6478407DB1710C2358839971"/>
    <w:rsid w:val="00AB1AC1"/>
    <w:rPr>
      <w:rFonts w:eastAsiaTheme="minorHAnsi"/>
      <w:lang w:eastAsia="en-US"/>
    </w:rPr>
  </w:style>
  <w:style w:type="paragraph" w:customStyle="1" w:styleId="25F87792D581447D9FA39D3718EE2AEC">
    <w:name w:val="25F87792D581447D9FA39D3718EE2AEC"/>
    <w:rsid w:val="00AB1AC1"/>
    <w:rPr>
      <w:rFonts w:eastAsiaTheme="minorHAnsi"/>
      <w:lang w:eastAsia="en-US"/>
    </w:rPr>
  </w:style>
  <w:style w:type="paragraph" w:customStyle="1" w:styleId="C3BCFF7D76FB44DEA41AE5C8C22783DE">
    <w:name w:val="C3BCFF7D76FB44DEA41AE5C8C22783DE"/>
    <w:rsid w:val="00AB1AC1"/>
    <w:rPr>
      <w:rFonts w:eastAsiaTheme="minorHAnsi"/>
      <w:lang w:eastAsia="en-US"/>
    </w:rPr>
  </w:style>
  <w:style w:type="paragraph" w:customStyle="1" w:styleId="5B9E35A16F1E4F5298D300F81E215B04">
    <w:name w:val="5B9E35A16F1E4F5298D300F81E215B04"/>
    <w:rsid w:val="00AB1AC1"/>
    <w:rPr>
      <w:rFonts w:eastAsiaTheme="minorHAnsi"/>
      <w:lang w:eastAsia="en-US"/>
    </w:rPr>
  </w:style>
  <w:style w:type="paragraph" w:customStyle="1" w:styleId="F13FEF9AD5AD47BE9E0477C85CB3B7B5">
    <w:name w:val="F13FEF9AD5AD47BE9E0477C85CB3B7B5"/>
    <w:rsid w:val="00AB1AC1"/>
    <w:rPr>
      <w:rFonts w:eastAsiaTheme="minorHAnsi"/>
      <w:lang w:eastAsia="en-US"/>
    </w:rPr>
  </w:style>
  <w:style w:type="paragraph" w:customStyle="1" w:styleId="5AA97101449944E7BB4569FCD0F53E13">
    <w:name w:val="5AA97101449944E7BB4569FCD0F53E13"/>
    <w:rsid w:val="00AB1AC1"/>
    <w:rPr>
      <w:rFonts w:eastAsiaTheme="minorHAnsi"/>
      <w:lang w:eastAsia="en-US"/>
    </w:rPr>
  </w:style>
  <w:style w:type="paragraph" w:customStyle="1" w:styleId="4A1E87CB007140239D6C9679622C67CC">
    <w:name w:val="4A1E87CB007140239D6C9679622C67CC"/>
    <w:rsid w:val="00AB1AC1"/>
    <w:rPr>
      <w:rFonts w:eastAsiaTheme="minorHAnsi"/>
      <w:lang w:eastAsia="en-US"/>
    </w:rPr>
  </w:style>
  <w:style w:type="paragraph" w:customStyle="1" w:styleId="19CF8099650C45CCB8D40836D22C9AB5">
    <w:name w:val="19CF8099650C45CCB8D40836D22C9AB5"/>
    <w:rsid w:val="00AB1AC1"/>
    <w:rPr>
      <w:rFonts w:eastAsiaTheme="minorHAnsi"/>
      <w:lang w:eastAsia="en-US"/>
    </w:rPr>
  </w:style>
  <w:style w:type="paragraph" w:customStyle="1" w:styleId="2086869B958B4BB5A9CFAD620AC3DF21">
    <w:name w:val="2086869B958B4BB5A9CFAD620AC3DF21"/>
    <w:rsid w:val="00AB1AC1"/>
    <w:rPr>
      <w:rFonts w:eastAsiaTheme="minorHAnsi"/>
      <w:lang w:eastAsia="en-US"/>
    </w:rPr>
  </w:style>
  <w:style w:type="paragraph" w:customStyle="1" w:styleId="A76B4E4695DE44C8B1C5E00EFC8AA36A">
    <w:name w:val="A76B4E4695DE44C8B1C5E00EFC8AA36A"/>
    <w:rsid w:val="00AB1AC1"/>
    <w:rPr>
      <w:rFonts w:eastAsiaTheme="minorHAnsi"/>
      <w:lang w:eastAsia="en-US"/>
    </w:rPr>
  </w:style>
  <w:style w:type="paragraph" w:customStyle="1" w:styleId="01745C9A678B4E4EB5F9916C1535C13B">
    <w:name w:val="01745C9A678B4E4EB5F9916C1535C13B"/>
    <w:rsid w:val="00AB1AC1"/>
    <w:pPr>
      <w:tabs>
        <w:tab w:val="center" w:pos="4536"/>
        <w:tab w:val="right" w:pos="9072"/>
      </w:tabs>
      <w:spacing w:after="0" w:line="240" w:lineRule="auto"/>
    </w:pPr>
    <w:rPr>
      <w:rFonts w:eastAsiaTheme="minorHAnsi"/>
      <w:lang w:eastAsia="en-US"/>
    </w:rPr>
  </w:style>
  <w:style w:type="paragraph" w:customStyle="1" w:styleId="01745C9A678B4E4EB5F9916C1535C13B1">
    <w:name w:val="01745C9A678B4E4EB5F9916C1535C13B1"/>
    <w:rsid w:val="00AB1AC1"/>
    <w:pPr>
      <w:tabs>
        <w:tab w:val="center" w:pos="4536"/>
        <w:tab w:val="right" w:pos="9072"/>
      </w:tabs>
      <w:spacing w:after="0" w:line="240" w:lineRule="auto"/>
    </w:pPr>
    <w:rPr>
      <w:rFonts w:eastAsiaTheme="minorHAnsi"/>
      <w:lang w:eastAsia="en-US"/>
    </w:rPr>
  </w:style>
  <w:style w:type="paragraph" w:customStyle="1" w:styleId="6F7AD92055B74B15A5F215DF2D3FEC642">
    <w:name w:val="6F7AD92055B74B15A5F215DF2D3FEC642"/>
    <w:rsid w:val="004C7F9F"/>
    <w:rPr>
      <w:rFonts w:eastAsiaTheme="minorHAnsi"/>
      <w:lang w:eastAsia="en-US"/>
    </w:rPr>
  </w:style>
  <w:style w:type="paragraph" w:customStyle="1" w:styleId="D841662595574E3BB980F5F1A7FD13492">
    <w:name w:val="D841662595574E3BB980F5F1A7FD13492"/>
    <w:rsid w:val="004C7F9F"/>
    <w:rPr>
      <w:rFonts w:eastAsiaTheme="minorHAnsi"/>
      <w:lang w:eastAsia="en-US"/>
    </w:rPr>
  </w:style>
  <w:style w:type="paragraph" w:customStyle="1" w:styleId="6E28FDB335774B68A369642720F0E73A2">
    <w:name w:val="6E28FDB335774B68A369642720F0E73A2"/>
    <w:rsid w:val="004C7F9F"/>
    <w:rPr>
      <w:rFonts w:eastAsiaTheme="minorHAnsi"/>
      <w:lang w:eastAsia="en-US"/>
    </w:rPr>
  </w:style>
  <w:style w:type="paragraph" w:customStyle="1" w:styleId="73CDE8A7CC7C47268783CAD20A6D64F42">
    <w:name w:val="73CDE8A7CC7C47268783CAD20A6D64F42"/>
    <w:rsid w:val="004C7F9F"/>
    <w:rPr>
      <w:rFonts w:eastAsiaTheme="minorHAnsi"/>
      <w:lang w:eastAsia="en-US"/>
    </w:rPr>
  </w:style>
  <w:style w:type="paragraph" w:customStyle="1" w:styleId="0512747AC73446B4A238388A9D62A2BC2">
    <w:name w:val="0512747AC73446B4A238388A9D62A2BC2"/>
    <w:rsid w:val="004C7F9F"/>
    <w:rPr>
      <w:rFonts w:eastAsiaTheme="minorHAnsi"/>
      <w:lang w:eastAsia="en-US"/>
    </w:rPr>
  </w:style>
  <w:style w:type="paragraph" w:customStyle="1" w:styleId="F36BC1EF57214148A778568B13C95DA82">
    <w:name w:val="F36BC1EF57214148A778568B13C95DA82"/>
    <w:rsid w:val="004C7F9F"/>
    <w:rPr>
      <w:rFonts w:eastAsiaTheme="minorHAnsi"/>
      <w:lang w:eastAsia="en-US"/>
    </w:rPr>
  </w:style>
  <w:style w:type="paragraph" w:customStyle="1" w:styleId="724B4287B01842E8A501AF00006B1FF32">
    <w:name w:val="724B4287B01842E8A501AF00006B1FF32"/>
    <w:rsid w:val="004C7F9F"/>
    <w:rPr>
      <w:rFonts w:eastAsiaTheme="minorHAnsi"/>
      <w:lang w:eastAsia="en-US"/>
    </w:rPr>
  </w:style>
  <w:style w:type="paragraph" w:customStyle="1" w:styleId="61095FD6F6744F1B958CE6F14D6990B02">
    <w:name w:val="61095FD6F6744F1B958CE6F14D6990B02"/>
    <w:rsid w:val="004C7F9F"/>
    <w:rPr>
      <w:rFonts w:eastAsiaTheme="minorHAnsi"/>
      <w:lang w:eastAsia="en-US"/>
    </w:rPr>
  </w:style>
  <w:style w:type="paragraph" w:customStyle="1" w:styleId="4AB78665F859431F9717E60124E2F9522">
    <w:name w:val="4AB78665F859431F9717E60124E2F9522"/>
    <w:rsid w:val="004C7F9F"/>
    <w:rPr>
      <w:rFonts w:eastAsiaTheme="minorHAnsi"/>
      <w:lang w:eastAsia="en-US"/>
    </w:rPr>
  </w:style>
  <w:style w:type="paragraph" w:customStyle="1" w:styleId="4507F734B0664447AFD6F939A2F5FA9C2">
    <w:name w:val="4507F734B0664447AFD6F939A2F5FA9C2"/>
    <w:rsid w:val="004C7F9F"/>
    <w:rPr>
      <w:rFonts w:eastAsiaTheme="minorHAnsi"/>
      <w:lang w:eastAsia="en-US"/>
    </w:rPr>
  </w:style>
  <w:style w:type="paragraph" w:customStyle="1" w:styleId="AE5C0651DE6F49AC808B32F9582DDAFB2">
    <w:name w:val="AE5C0651DE6F49AC808B32F9582DDAFB2"/>
    <w:rsid w:val="004C7F9F"/>
    <w:rPr>
      <w:rFonts w:eastAsiaTheme="minorHAnsi"/>
      <w:lang w:eastAsia="en-US"/>
    </w:rPr>
  </w:style>
  <w:style w:type="paragraph" w:customStyle="1" w:styleId="BE121BAB3F3C4384918471B2C03A90812">
    <w:name w:val="BE121BAB3F3C4384918471B2C03A90812"/>
    <w:rsid w:val="004C7F9F"/>
    <w:rPr>
      <w:rFonts w:eastAsiaTheme="minorHAnsi"/>
      <w:lang w:eastAsia="en-US"/>
    </w:rPr>
  </w:style>
  <w:style w:type="paragraph" w:customStyle="1" w:styleId="72ECD03E238A476A9271CC50674773E42">
    <w:name w:val="72ECD03E238A476A9271CC50674773E42"/>
    <w:rsid w:val="004C7F9F"/>
    <w:rPr>
      <w:rFonts w:eastAsiaTheme="minorHAnsi"/>
      <w:lang w:eastAsia="en-US"/>
    </w:rPr>
  </w:style>
  <w:style w:type="paragraph" w:customStyle="1" w:styleId="2B589E87341F463A948BEC3150F0CA582">
    <w:name w:val="2B589E87341F463A948BEC3150F0CA582"/>
    <w:rsid w:val="004C7F9F"/>
    <w:rPr>
      <w:rFonts w:eastAsiaTheme="minorHAnsi"/>
      <w:lang w:eastAsia="en-US"/>
    </w:rPr>
  </w:style>
  <w:style w:type="paragraph" w:customStyle="1" w:styleId="C8F7ED62C155448C953EFC4F53173E162">
    <w:name w:val="C8F7ED62C155448C953EFC4F53173E162"/>
    <w:rsid w:val="004C7F9F"/>
    <w:rPr>
      <w:rFonts w:eastAsiaTheme="minorHAnsi"/>
      <w:lang w:eastAsia="en-US"/>
    </w:rPr>
  </w:style>
  <w:style w:type="paragraph" w:customStyle="1" w:styleId="52503F871BBC46CFB2850CAFEAD7DDA12">
    <w:name w:val="52503F871BBC46CFB2850CAFEAD7DDA12"/>
    <w:rsid w:val="004C7F9F"/>
    <w:rPr>
      <w:rFonts w:eastAsiaTheme="minorHAnsi"/>
      <w:lang w:eastAsia="en-US"/>
    </w:rPr>
  </w:style>
  <w:style w:type="paragraph" w:customStyle="1" w:styleId="180403C36938407A8ADA8D9EC25E7F502">
    <w:name w:val="180403C36938407A8ADA8D9EC25E7F502"/>
    <w:rsid w:val="004C7F9F"/>
    <w:rPr>
      <w:rFonts w:eastAsiaTheme="minorHAnsi"/>
      <w:lang w:eastAsia="en-US"/>
    </w:rPr>
  </w:style>
  <w:style w:type="paragraph" w:customStyle="1" w:styleId="042363FBC3504BFA817EDA47A87C05292">
    <w:name w:val="042363FBC3504BFA817EDA47A87C05292"/>
    <w:rsid w:val="004C7F9F"/>
    <w:rPr>
      <w:rFonts w:eastAsiaTheme="minorHAnsi"/>
      <w:lang w:eastAsia="en-US"/>
    </w:rPr>
  </w:style>
  <w:style w:type="paragraph" w:customStyle="1" w:styleId="F3445B7DE2E845DA9915E450786D49B62">
    <w:name w:val="F3445B7DE2E845DA9915E450786D49B62"/>
    <w:rsid w:val="004C7F9F"/>
    <w:rPr>
      <w:rFonts w:eastAsiaTheme="minorHAnsi"/>
      <w:lang w:eastAsia="en-US"/>
    </w:rPr>
  </w:style>
  <w:style w:type="paragraph" w:customStyle="1" w:styleId="D23BCA0ED0DB4D40876FBC15964CDFB12">
    <w:name w:val="D23BCA0ED0DB4D40876FBC15964CDFB12"/>
    <w:rsid w:val="004C7F9F"/>
    <w:rPr>
      <w:rFonts w:eastAsiaTheme="minorHAnsi"/>
      <w:lang w:eastAsia="en-US"/>
    </w:rPr>
  </w:style>
  <w:style w:type="paragraph" w:customStyle="1" w:styleId="2D5E824839D14C19900CE0BE8DFEBE692">
    <w:name w:val="2D5E824839D14C19900CE0BE8DFEBE692"/>
    <w:rsid w:val="004C7F9F"/>
    <w:rPr>
      <w:rFonts w:eastAsiaTheme="minorHAnsi"/>
      <w:lang w:eastAsia="en-US"/>
    </w:rPr>
  </w:style>
  <w:style w:type="paragraph" w:customStyle="1" w:styleId="C29E4A09832B447F8283C4667EA3C2E12">
    <w:name w:val="C29E4A09832B447F8283C4667EA3C2E12"/>
    <w:rsid w:val="004C7F9F"/>
    <w:rPr>
      <w:rFonts w:eastAsiaTheme="minorHAnsi"/>
      <w:lang w:eastAsia="en-US"/>
    </w:rPr>
  </w:style>
  <w:style w:type="paragraph" w:customStyle="1" w:styleId="C0326F4E126F4E1DAB02573B84919D242">
    <w:name w:val="C0326F4E126F4E1DAB02573B84919D242"/>
    <w:rsid w:val="004C7F9F"/>
    <w:rPr>
      <w:rFonts w:eastAsiaTheme="minorHAnsi"/>
      <w:lang w:eastAsia="en-US"/>
    </w:rPr>
  </w:style>
  <w:style w:type="paragraph" w:customStyle="1" w:styleId="26D808EFAEDD4A2F94F5279755B54DF62">
    <w:name w:val="26D808EFAEDD4A2F94F5279755B54DF62"/>
    <w:rsid w:val="004C7F9F"/>
    <w:rPr>
      <w:rFonts w:eastAsiaTheme="minorHAnsi"/>
      <w:lang w:eastAsia="en-US"/>
    </w:rPr>
  </w:style>
  <w:style w:type="paragraph" w:customStyle="1" w:styleId="937BDC6D47A7400C9A1434A4D613D62A2">
    <w:name w:val="937BDC6D47A7400C9A1434A4D613D62A2"/>
    <w:rsid w:val="004C7F9F"/>
    <w:rPr>
      <w:rFonts w:eastAsiaTheme="minorHAnsi"/>
      <w:lang w:eastAsia="en-US"/>
    </w:rPr>
  </w:style>
  <w:style w:type="paragraph" w:customStyle="1" w:styleId="EBB3FFE49EDD4565B94F27631AA39E1E2">
    <w:name w:val="EBB3FFE49EDD4565B94F27631AA39E1E2"/>
    <w:rsid w:val="004C7F9F"/>
    <w:rPr>
      <w:rFonts w:eastAsiaTheme="minorHAnsi"/>
      <w:lang w:eastAsia="en-US"/>
    </w:rPr>
  </w:style>
  <w:style w:type="paragraph" w:customStyle="1" w:styleId="ED621DEEFBDB4F6EA17926DB34943C172">
    <w:name w:val="ED621DEEFBDB4F6EA17926DB34943C172"/>
    <w:rsid w:val="004C7F9F"/>
    <w:pPr>
      <w:spacing w:before="240"/>
    </w:pPr>
    <w:rPr>
      <w:rFonts w:eastAsiaTheme="minorHAnsi"/>
      <w:i/>
      <w:lang w:eastAsia="en-US"/>
    </w:rPr>
  </w:style>
  <w:style w:type="paragraph" w:customStyle="1" w:styleId="2102B23A0F3F451C94967B587A5296352">
    <w:name w:val="2102B23A0F3F451C94967B587A5296352"/>
    <w:rsid w:val="004C7F9F"/>
    <w:pPr>
      <w:spacing w:before="240"/>
    </w:pPr>
    <w:rPr>
      <w:rFonts w:eastAsiaTheme="minorHAnsi"/>
      <w:i/>
      <w:lang w:eastAsia="en-US"/>
    </w:rPr>
  </w:style>
  <w:style w:type="paragraph" w:customStyle="1" w:styleId="DFEDEC770319452688D4FC4FB9BC686E2">
    <w:name w:val="DFEDEC770319452688D4FC4FB9BC686E2"/>
    <w:rsid w:val="004C7F9F"/>
    <w:rPr>
      <w:rFonts w:eastAsiaTheme="minorHAnsi"/>
      <w:lang w:eastAsia="en-US"/>
    </w:rPr>
  </w:style>
  <w:style w:type="paragraph" w:customStyle="1" w:styleId="3F77E3294530457DA9CCE721E66DF3CE1">
    <w:name w:val="3F77E3294530457DA9CCE721E66DF3CE1"/>
    <w:rsid w:val="004C7F9F"/>
    <w:rPr>
      <w:rFonts w:eastAsiaTheme="minorHAnsi"/>
      <w:lang w:eastAsia="en-US"/>
    </w:rPr>
  </w:style>
  <w:style w:type="paragraph" w:customStyle="1" w:styleId="3CB1DA73F3644766899F0D2C5C903B3F1">
    <w:name w:val="3CB1DA73F3644766899F0D2C5C903B3F1"/>
    <w:rsid w:val="004C7F9F"/>
    <w:pPr>
      <w:spacing w:before="240"/>
    </w:pPr>
    <w:rPr>
      <w:rFonts w:eastAsiaTheme="minorHAnsi"/>
      <w:i/>
      <w:lang w:eastAsia="en-US"/>
    </w:rPr>
  </w:style>
  <w:style w:type="paragraph" w:customStyle="1" w:styleId="5BC569AACD8F40B0BFD5F40DAAE607751">
    <w:name w:val="5BC569AACD8F40B0BFD5F40DAAE607751"/>
    <w:rsid w:val="004C7F9F"/>
    <w:rPr>
      <w:rFonts w:eastAsiaTheme="minorHAnsi"/>
      <w:lang w:eastAsia="en-US"/>
    </w:rPr>
  </w:style>
  <w:style w:type="paragraph" w:customStyle="1" w:styleId="4482745DA012423C969F448A227B51BB1">
    <w:name w:val="4482745DA012423C969F448A227B51BB1"/>
    <w:rsid w:val="004C7F9F"/>
    <w:rPr>
      <w:rFonts w:eastAsiaTheme="minorHAnsi"/>
      <w:lang w:eastAsia="en-US"/>
    </w:rPr>
  </w:style>
  <w:style w:type="paragraph" w:customStyle="1" w:styleId="99898F4D6478407DB1710C23588399711">
    <w:name w:val="99898F4D6478407DB1710C23588399711"/>
    <w:rsid w:val="004C7F9F"/>
    <w:rPr>
      <w:rFonts w:eastAsiaTheme="minorHAnsi"/>
      <w:lang w:eastAsia="en-US"/>
    </w:rPr>
  </w:style>
  <w:style w:type="paragraph" w:customStyle="1" w:styleId="25F87792D581447D9FA39D3718EE2AEC1">
    <w:name w:val="25F87792D581447D9FA39D3718EE2AEC1"/>
    <w:rsid w:val="004C7F9F"/>
    <w:rPr>
      <w:rFonts w:eastAsiaTheme="minorHAnsi"/>
      <w:lang w:eastAsia="en-US"/>
    </w:rPr>
  </w:style>
  <w:style w:type="paragraph" w:customStyle="1" w:styleId="09FCD5D3EC734D05B78313B432377357">
    <w:name w:val="09FCD5D3EC734D05B78313B432377357"/>
    <w:rsid w:val="004C7F9F"/>
    <w:rPr>
      <w:rFonts w:eastAsiaTheme="minorHAnsi"/>
      <w:lang w:eastAsia="en-US"/>
    </w:rPr>
  </w:style>
  <w:style w:type="paragraph" w:customStyle="1" w:styleId="6E22545CE8CC4486A39182C9B3B88644">
    <w:name w:val="6E22545CE8CC4486A39182C9B3B88644"/>
    <w:rsid w:val="004C7F9F"/>
    <w:rPr>
      <w:rFonts w:eastAsiaTheme="minorHAnsi"/>
      <w:lang w:eastAsia="en-US"/>
    </w:rPr>
  </w:style>
  <w:style w:type="paragraph" w:customStyle="1" w:styleId="01DD8732DA374E49A0B1C8E6D2840221">
    <w:name w:val="01DD8732DA374E49A0B1C8E6D2840221"/>
    <w:rsid w:val="004C7F9F"/>
    <w:rPr>
      <w:rFonts w:eastAsiaTheme="minorHAnsi"/>
      <w:lang w:eastAsia="en-US"/>
    </w:rPr>
  </w:style>
  <w:style w:type="paragraph" w:customStyle="1" w:styleId="49276811C0294590AFA1C9032BBF2C51">
    <w:name w:val="49276811C0294590AFA1C9032BBF2C51"/>
    <w:rsid w:val="004C7F9F"/>
    <w:rPr>
      <w:rFonts w:eastAsiaTheme="minorHAnsi"/>
      <w:lang w:eastAsia="en-US"/>
    </w:rPr>
  </w:style>
  <w:style w:type="paragraph" w:customStyle="1" w:styleId="B7F901FED7304264AA312960CAD5A8F2">
    <w:name w:val="B7F901FED7304264AA312960CAD5A8F2"/>
    <w:rsid w:val="004C7F9F"/>
    <w:rPr>
      <w:rFonts w:eastAsiaTheme="minorHAnsi"/>
      <w:lang w:eastAsia="en-US"/>
    </w:rPr>
  </w:style>
  <w:style w:type="paragraph" w:customStyle="1" w:styleId="6004FEEF4DA04510953E5FCD5D34C303">
    <w:name w:val="6004FEEF4DA04510953E5FCD5D34C303"/>
    <w:rsid w:val="004C7F9F"/>
    <w:rPr>
      <w:rFonts w:eastAsiaTheme="minorHAnsi"/>
      <w:lang w:eastAsia="en-US"/>
    </w:rPr>
  </w:style>
  <w:style w:type="paragraph" w:customStyle="1" w:styleId="1E19953ECB0A4641A5EF22A4445373EB">
    <w:name w:val="1E19953ECB0A4641A5EF22A4445373EB"/>
    <w:rsid w:val="004C7F9F"/>
    <w:rPr>
      <w:rFonts w:eastAsiaTheme="minorHAnsi"/>
      <w:lang w:eastAsia="en-US"/>
    </w:rPr>
  </w:style>
  <w:style w:type="paragraph" w:customStyle="1" w:styleId="682A4594B2914E7A98E967C4B340C3EA">
    <w:name w:val="682A4594B2914E7A98E967C4B340C3EA"/>
    <w:rsid w:val="004C7F9F"/>
    <w:rPr>
      <w:rFonts w:eastAsiaTheme="minorHAnsi"/>
      <w:lang w:eastAsia="en-US"/>
    </w:rPr>
  </w:style>
  <w:style w:type="paragraph" w:customStyle="1" w:styleId="EF11220985294CFCA98E68270738B582">
    <w:name w:val="EF11220985294CFCA98E68270738B582"/>
    <w:rsid w:val="004C7F9F"/>
    <w:pPr>
      <w:tabs>
        <w:tab w:val="center" w:pos="4536"/>
        <w:tab w:val="right" w:pos="9072"/>
      </w:tabs>
      <w:spacing w:after="0" w:line="240" w:lineRule="auto"/>
    </w:pPr>
    <w:rPr>
      <w:rFonts w:eastAsiaTheme="minorHAnsi"/>
      <w:lang w:eastAsia="en-US"/>
    </w:rPr>
  </w:style>
  <w:style w:type="paragraph" w:customStyle="1" w:styleId="EF11220985294CFCA98E68270738B5821">
    <w:name w:val="EF11220985294CFCA98E68270738B5821"/>
    <w:rsid w:val="004C7F9F"/>
    <w:pPr>
      <w:tabs>
        <w:tab w:val="center" w:pos="4536"/>
        <w:tab w:val="right" w:pos="9072"/>
      </w:tabs>
      <w:spacing w:after="0" w:line="240" w:lineRule="auto"/>
    </w:pPr>
    <w:rPr>
      <w:rFonts w:eastAsiaTheme="minorHAnsi"/>
      <w:lang w:eastAsia="en-US"/>
    </w:rPr>
  </w:style>
  <w:style w:type="paragraph" w:customStyle="1" w:styleId="F5EF3109F7ED47BD95452B7AF31AD819">
    <w:name w:val="F5EF3109F7ED47BD95452B7AF31AD819"/>
    <w:rsid w:val="004C7F9F"/>
  </w:style>
  <w:style w:type="paragraph" w:customStyle="1" w:styleId="30A0A4CA921A457498E2B7CBFAFCDDEB">
    <w:name w:val="30A0A4CA921A457498E2B7CBFAFCDDEB"/>
    <w:rsid w:val="004C7F9F"/>
  </w:style>
  <w:style w:type="paragraph" w:customStyle="1" w:styleId="94E2E75DAD874CB6AF3EAFB6F1BD3794">
    <w:name w:val="94E2E75DAD874CB6AF3EAFB6F1BD3794"/>
    <w:rsid w:val="004C7F9F"/>
  </w:style>
  <w:style w:type="paragraph" w:customStyle="1" w:styleId="559F741DBF974A86A1994DB41EA48C43">
    <w:name w:val="559F741DBF974A86A1994DB41EA48C43"/>
    <w:rsid w:val="004C7F9F"/>
  </w:style>
  <w:style w:type="paragraph" w:customStyle="1" w:styleId="57AEEA1391B0444E8DDF30E41C0C50F3">
    <w:name w:val="57AEEA1391B0444E8DDF30E41C0C50F3"/>
    <w:rsid w:val="004C7F9F"/>
  </w:style>
  <w:style w:type="paragraph" w:customStyle="1" w:styleId="6F7AD92055B74B15A5F215DF2D3FEC643">
    <w:name w:val="6F7AD92055B74B15A5F215DF2D3FEC643"/>
    <w:rsid w:val="001743C4"/>
    <w:rPr>
      <w:rFonts w:eastAsiaTheme="minorHAnsi"/>
      <w:lang w:eastAsia="en-US"/>
    </w:rPr>
  </w:style>
  <w:style w:type="paragraph" w:customStyle="1" w:styleId="D841662595574E3BB980F5F1A7FD13493">
    <w:name w:val="D841662595574E3BB980F5F1A7FD13493"/>
    <w:rsid w:val="001743C4"/>
    <w:rPr>
      <w:rFonts w:eastAsiaTheme="minorHAnsi"/>
      <w:lang w:eastAsia="en-US"/>
    </w:rPr>
  </w:style>
  <w:style w:type="paragraph" w:customStyle="1" w:styleId="6E28FDB335774B68A369642720F0E73A3">
    <w:name w:val="6E28FDB335774B68A369642720F0E73A3"/>
    <w:rsid w:val="001743C4"/>
    <w:rPr>
      <w:rFonts w:eastAsiaTheme="minorHAnsi"/>
      <w:lang w:eastAsia="en-US"/>
    </w:rPr>
  </w:style>
  <w:style w:type="paragraph" w:customStyle="1" w:styleId="73CDE8A7CC7C47268783CAD20A6D64F43">
    <w:name w:val="73CDE8A7CC7C47268783CAD20A6D64F43"/>
    <w:rsid w:val="001743C4"/>
    <w:rPr>
      <w:rFonts w:eastAsiaTheme="minorHAnsi"/>
      <w:lang w:eastAsia="en-US"/>
    </w:rPr>
  </w:style>
  <w:style w:type="paragraph" w:customStyle="1" w:styleId="0512747AC73446B4A238388A9D62A2BC3">
    <w:name w:val="0512747AC73446B4A238388A9D62A2BC3"/>
    <w:rsid w:val="001743C4"/>
    <w:rPr>
      <w:rFonts w:eastAsiaTheme="minorHAnsi"/>
      <w:lang w:eastAsia="en-US"/>
    </w:rPr>
  </w:style>
  <w:style w:type="paragraph" w:customStyle="1" w:styleId="F36BC1EF57214148A778568B13C95DA83">
    <w:name w:val="F36BC1EF57214148A778568B13C95DA83"/>
    <w:rsid w:val="001743C4"/>
    <w:rPr>
      <w:rFonts w:eastAsiaTheme="minorHAnsi"/>
      <w:lang w:eastAsia="en-US"/>
    </w:rPr>
  </w:style>
  <w:style w:type="paragraph" w:customStyle="1" w:styleId="724B4287B01842E8A501AF00006B1FF33">
    <w:name w:val="724B4287B01842E8A501AF00006B1FF33"/>
    <w:rsid w:val="001743C4"/>
    <w:rPr>
      <w:rFonts w:eastAsiaTheme="minorHAnsi"/>
      <w:lang w:eastAsia="en-US"/>
    </w:rPr>
  </w:style>
  <w:style w:type="paragraph" w:customStyle="1" w:styleId="61095FD6F6744F1B958CE6F14D6990B03">
    <w:name w:val="61095FD6F6744F1B958CE6F14D6990B03"/>
    <w:rsid w:val="001743C4"/>
    <w:rPr>
      <w:rFonts w:eastAsiaTheme="minorHAnsi"/>
      <w:lang w:eastAsia="en-US"/>
    </w:rPr>
  </w:style>
  <w:style w:type="paragraph" w:customStyle="1" w:styleId="4AB78665F859431F9717E60124E2F9523">
    <w:name w:val="4AB78665F859431F9717E60124E2F9523"/>
    <w:rsid w:val="001743C4"/>
    <w:rPr>
      <w:rFonts w:eastAsiaTheme="minorHAnsi"/>
      <w:lang w:eastAsia="en-US"/>
    </w:rPr>
  </w:style>
  <w:style w:type="paragraph" w:customStyle="1" w:styleId="4507F734B0664447AFD6F939A2F5FA9C3">
    <w:name w:val="4507F734B0664447AFD6F939A2F5FA9C3"/>
    <w:rsid w:val="001743C4"/>
    <w:rPr>
      <w:rFonts w:eastAsiaTheme="minorHAnsi"/>
      <w:lang w:eastAsia="en-US"/>
    </w:rPr>
  </w:style>
  <w:style w:type="paragraph" w:customStyle="1" w:styleId="AE5C0651DE6F49AC808B32F9582DDAFB3">
    <w:name w:val="AE5C0651DE6F49AC808B32F9582DDAFB3"/>
    <w:rsid w:val="001743C4"/>
    <w:rPr>
      <w:rFonts w:eastAsiaTheme="minorHAnsi"/>
      <w:lang w:eastAsia="en-US"/>
    </w:rPr>
  </w:style>
  <w:style w:type="paragraph" w:customStyle="1" w:styleId="BE121BAB3F3C4384918471B2C03A90813">
    <w:name w:val="BE121BAB3F3C4384918471B2C03A90813"/>
    <w:rsid w:val="001743C4"/>
    <w:rPr>
      <w:rFonts w:eastAsiaTheme="minorHAnsi"/>
      <w:lang w:eastAsia="en-US"/>
    </w:rPr>
  </w:style>
  <w:style w:type="paragraph" w:customStyle="1" w:styleId="72ECD03E238A476A9271CC50674773E43">
    <w:name w:val="72ECD03E238A476A9271CC50674773E43"/>
    <w:rsid w:val="001743C4"/>
    <w:rPr>
      <w:rFonts w:eastAsiaTheme="minorHAnsi"/>
      <w:lang w:eastAsia="en-US"/>
    </w:rPr>
  </w:style>
  <w:style w:type="paragraph" w:customStyle="1" w:styleId="2B589E87341F463A948BEC3150F0CA583">
    <w:name w:val="2B589E87341F463A948BEC3150F0CA583"/>
    <w:rsid w:val="001743C4"/>
    <w:rPr>
      <w:rFonts w:eastAsiaTheme="minorHAnsi"/>
      <w:lang w:eastAsia="en-US"/>
    </w:rPr>
  </w:style>
  <w:style w:type="paragraph" w:customStyle="1" w:styleId="C8F7ED62C155448C953EFC4F53173E163">
    <w:name w:val="C8F7ED62C155448C953EFC4F53173E163"/>
    <w:rsid w:val="001743C4"/>
    <w:rPr>
      <w:rFonts w:eastAsiaTheme="minorHAnsi"/>
      <w:lang w:eastAsia="en-US"/>
    </w:rPr>
  </w:style>
  <w:style w:type="paragraph" w:customStyle="1" w:styleId="52503F871BBC46CFB2850CAFEAD7DDA13">
    <w:name w:val="52503F871BBC46CFB2850CAFEAD7DDA13"/>
    <w:rsid w:val="001743C4"/>
    <w:rPr>
      <w:rFonts w:eastAsiaTheme="minorHAnsi"/>
      <w:lang w:eastAsia="en-US"/>
    </w:rPr>
  </w:style>
  <w:style w:type="paragraph" w:customStyle="1" w:styleId="180403C36938407A8ADA8D9EC25E7F503">
    <w:name w:val="180403C36938407A8ADA8D9EC25E7F503"/>
    <w:rsid w:val="001743C4"/>
    <w:rPr>
      <w:rFonts w:eastAsiaTheme="minorHAnsi"/>
      <w:lang w:eastAsia="en-US"/>
    </w:rPr>
  </w:style>
  <w:style w:type="paragraph" w:customStyle="1" w:styleId="042363FBC3504BFA817EDA47A87C05293">
    <w:name w:val="042363FBC3504BFA817EDA47A87C05293"/>
    <w:rsid w:val="001743C4"/>
    <w:rPr>
      <w:rFonts w:eastAsiaTheme="minorHAnsi"/>
      <w:lang w:eastAsia="en-US"/>
    </w:rPr>
  </w:style>
  <w:style w:type="paragraph" w:customStyle="1" w:styleId="F3445B7DE2E845DA9915E450786D49B63">
    <w:name w:val="F3445B7DE2E845DA9915E450786D49B63"/>
    <w:rsid w:val="001743C4"/>
    <w:rPr>
      <w:rFonts w:eastAsiaTheme="minorHAnsi"/>
      <w:lang w:eastAsia="en-US"/>
    </w:rPr>
  </w:style>
  <w:style w:type="paragraph" w:customStyle="1" w:styleId="D23BCA0ED0DB4D40876FBC15964CDFB13">
    <w:name w:val="D23BCA0ED0DB4D40876FBC15964CDFB13"/>
    <w:rsid w:val="001743C4"/>
    <w:rPr>
      <w:rFonts w:eastAsiaTheme="minorHAnsi"/>
      <w:lang w:eastAsia="en-US"/>
    </w:rPr>
  </w:style>
  <w:style w:type="paragraph" w:customStyle="1" w:styleId="2D5E824839D14C19900CE0BE8DFEBE693">
    <w:name w:val="2D5E824839D14C19900CE0BE8DFEBE693"/>
    <w:rsid w:val="001743C4"/>
    <w:rPr>
      <w:rFonts w:eastAsiaTheme="minorHAnsi"/>
      <w:lang w:eastAsia="en-US"/>
    </w:rPr>
  </w:style>
  <w:style w:type="paragraph" w:customStyle="1" w:styleId="C29E4A09832B447F8283C4667EA3C2E13">
    <w:name w:val="C29E4A09832B447F8283C4667EA3C2E13"/>
    <w:rsid w:val="001743C4"/>
    <w:rPr>
      <w:rFonts w:eastAsiaTheme="minorHAnsi"/>
      <w:lang w:eastAsia="en-US"/>
    </w:rPr>
  </w:style>
  <w:style w:type="paragraph" w:customStyle="1" w:styleId="C0326F4E126F4E1DAB02573B84919D243">
    <w:name w:val="C0326F4E126F4E1DAB02573B84919D243"/>
    <w:rsid w:val="001743C4"/>
    <w:rPr>
      <w:rFonts w:eastAsiaTheme="minorHAnsi"/>
      <w:lang w:eastAsia="en-US"/>
    </w:rPr>
  </w:style>
  <w:style w:type="paragraph" w:customStyle="1" w:styleId="26D808EFAEDD4A2F94F5279755B54DF63">
    <w:name w:val="26D808EFAEDD4A2F94F5279755B54DF63"/>
    <w:rsid w:val="001743C4"/>
    <w:rPr>
      <w:rFonts w:eastAsiaTheme="minorHAnsi"/>
      <w:lang w:eastAsia="en-US"/>
    </w:rPr>
  </w:style>
  <w:style w:type="paragraph" w:customStyle="1" w:styleId="937BDC6D47A7400C9A1434A4D613D62A3">
    <w:name w:val="937BDC6D47A7400C9A1434A4D613D62A3"/>
    <w:rsid w:val="001743C4"/>
    <w:rPr>
      <w:rFonts w:eastAsiaTheme="minorHAnsi"/>
      <w:lang w:eastAsia="en-US"/>
    </w:rPr>
  </w:style>
  <w:style w:type="paragraph" w:customStyle="1" w:styleId="EBB3FFE49EDD4565B94F27631AA39E1E3">
    <w:name w:val="EBB3FFE49EDD4565B94F27631AA39E1E3"/>
    <w:rsid w:val="001743C4"/>
    <w:rPr>
      <w:rFonts w:eastAsiaTheme="minorHAnsi"/>
      <w:lang w:eastAsia="en-US"/>
    </w:rPr>
  </w:style>
  <w:style w:type="paragraph" w:customStyle="1" w:styleId="ED621DEEFBDB4F6EA17926DB34943C173">
    <w:name w:val="ED621DEEFBDB4F6EA17926DB34943C173"/>
    <w:rsid w:val="001743C4"/>
    <w:pPr>
      <w:spacing w:before="240"/>
    </w:pPr>
    <w:rPr>
      <w:rFonts w:eastAsiaTheme="minorHAnsi"/>
      <w:i/>
      <w:lang w:eastAsia="en-US"/>
    </w:rPr>
  </w:style>
  <w:style w:type="paragraph" w:customStyle="1" w:styleId="2102B23A0F3F451C94967B587A5296353">
    <w:name w:val="2102B23A0F3F451C94967B587A5296353"/>
    <w:rsid w:val="001743C4"/>
    <w:pPr>
      <w:spacing w:before="240"/>
    </w:pPr>
    <w:rPr>
      <w:rFonts w:eastAsiaTheme="minorHAnsi"/>
      <w:i/>
      <w:lang w:eastAsia="en-US"/>
    </w:rPr>
  </w:style>
  <w:style w:type="paragraph" w:customStyle="1" w:styleId="DFEDEC770319452688D4FC4FB9BC686E3">
    <w:name w:val="DFEDEC770319452688D4FC4FB9BC686E3"/>
    <w:rsid w:val="001743C4"/>
    <w:rPr>
      <w:rFonts w:eastAsiaTheme="minorHAnsi"/>
      <w:lang w:eastAsia="en-US"/>
    </w:rPr>
  </w:style>
  <w:style w:type="paragraph" w:customStyle="1" w:styleId="3F77E3294530457DA9CCE721E66DF3CE2">
    <w:name w:val="3F77E3294530457DA9CCE721E66DF3CE2"/>
    <w:rsid w:val="001743C4"/>
    <w:rPr>
      <w:rFonts w:eastAsiaTheme="minorHAnsi"/>
      <w:lang w:eastAsia="en-US"/>
    </w:rPr>
  </w:style>
  <w:style w:type="paragraph" w:customStyle="1" w:styleId="3CB1DA73F3644766899F0D2C5C903B3F2">
    <w:name w:val="3CB1DA73F3644766899F0D2C5C903B3F2"/>
    <w:rsid w:val="001743C4"/>
    <w:pPr>
      <w:spacing w:before="240"/>
    </w:pPr>
    <w:rPr>
      <w:rFonts w:eastAsiaTheme="minorHAnsi"/>
      <w:i/>
      <w:lang w:eastAsia="en-US"/>
    </w:rPr>
  </w:style>
  <w:style w:type="paragraph" w:customStyle="1" w:styleId="5BC569AACD8F40B0BFD5F40DAAE607752">
    <w:name w:val="5BC569AACD8F40B0BFD5F40DAAE607752"/>
    <w:rsid w:val="001743C4"/>
    <w:rPr>
      <w:rFonts w:eastAsiaTheme="minorHAnsi"/>
      <w:lang w:eastAsia="en-US"/>
    </w:rPr>
  </w:style>
  <w:style w:type="paragraph" w:customStyle="1" w:styleId="4482745DA012423C969F448A227B51BB2">
    <w:name w:val="4482745DA012423C969F448A227B51BB2"/>
    <w:rsid w:val="001743C4"/>
    <w:rPr>
      <w:rFonts w:eastAsiaTheme="minorHAnsi"/>
      <w:lang w:eastAsia="en-US"/>
    </w:rPr>
  </w:style>
  <w:style w:type="paragraph" w:customStyle="1" w:styleId="99898F4D6478407DB1710C23588399712">
    <w:name w:val="99898F4D6478407DB1710C23588399712"/>
    <w:rsid w:val="001743C4"/>
    <w:rPr>
      <w:rFonts w:eastAsiaTheme="minorHAnsi"/>
      <w:lang w:eastAsia="en-US"/>
    </w:rPr>
  </w:style>
  <w:style w:type="paragraph" w:customStyle="1" w:styleId="25F87792D581447D9FA39D3718EE2AEC2">
    <w:name w:val="25F87792D581447D9FA39D3718EE2AEC2"/>
    <w:rsid w:val="001743C4"/>
    <w:rPr>
      <w:rFonts w:eastAsiaTheme="minorHAnsi"/>
      <w:lang w:eastAsia="en-US"/>
    </w:rPr>
  </w:style>
  <w:style w:type="paragraph" w:customStyle="1" w:styleId="09FCD5D3EC734D05B78313B4323773571">
    <w:name w:val="09FCD5D3EC734D05B78313B4323773571"/>
    <w:rsid w:val="001743C4"/>
    <w:rPr>
      <w:rFonts w:eastAsiaTheme="minorHAnsi"/>
      <w:lang w:eastAsia="en-US"/>
    </w:rPr>
  </w:style>
  <w:style w:type="paragraph" w:customStyle="1" w:styleId="6E22545CE8CC4486A39182C9B3B886441">
    <w:name w:val="6E22545CE8CC4486A39182C9B3B886441"/>
    <w:rsid w:val="001743C4"/>
    <w:rPr>
      <w:rFonts w:eastAsiaTheme="minorHAnsi"/>
      <w:lang w:eastAsia="en-US"/>
    </w:rPr>
  </w:style>
  <w:style w:type="paragraph" w:customStyle="1" w:styleId="01DD8732DA374E49A0B1C8E6D28402211">
    <w:name w:val="01DD8732DA374E49A0B1C8E6D28402211"/>
    <w:rsid w:val="001743C4"/>
    <w:rPr>
      <w:rFonts w:eastAsiaTheme="minorHAnsi"/>
      <w:lang w:eastAsia="en-US"/>
    </w:rPr>
  </w:style>
  <w:style w:type="paragraph" w:customStyle="1" w:styleId="49276811C0294590AFA1C9032BBF2C511">
    <w:name w:val="49276811C0294590AFA1C9032BBF2C511"/>
    <w:rsid w:val="001743C4"/>
    <w:rPr>
      <w:rFonts w:eastAsiaTheme="minorHAnsi"/>
      <w:lang w:eastAsia="en-US"/>
    </w:rPr>
  </w:style>
  <w:style w:type="paragraph" w:customStyle="1" w:styleId="EB326665E3D94DB59BA0C6076169E700">
    <w:name w:val="EB326665E3D94DB59BA0C6076169E700"/>
    <w:rsid w:val="001743C4"/>
    <w:rPr>
      <w:rFonts w:eastAsiaTheme="minorHAnsi"/>
      <w:lang w:eastAsia="en-US"/>
    </w:rPr>
  </w:style>
  <w:style w:type="paragraph" w:customStyle="1" w:styleId="F7CC9F64BAB240D0A3269406FDE0607D">
    <w:name w:val="F7CC9F64BAB240D0A3269406FDE0607D"/>
    <w:rsid w:val="001743C4"/>
    <w:rPr>
      <w:rFonts w:eastAsiaTheme="minorHAnsi"/>
      <w:lang w:eastAsia="en-US"/>
    </w:rPr>
  </w:style>
  <w:style w:type="paragraph" w:customStyle="1" w:styleId="736F8C6A4D4D4C4B9233DEC57C17193B">
    <w:name w:val="736F8C6A4D4D4C4B9233DEC57C17193B"/>
    <w:rsid w:val="001743C4"/>
    <w:rPr>
      <w:rFonts w:eastAsiaTheme="minorHAnsi"/>
      <w:lang w:eastAsia="en-US"/>
    </w:rPr>
  </w:style>
  <w:style w:type="paragraph" w:customStyle="1" w:styleId="236D1C6FC185432D872E184681E96FEA">
    <w:name w:val="236D1C6FC185432D872E184681E96FEA"/>
    <w:rsid w:val="001743C4"/>
    <w:rPr>
      <w:rFonts w:eastAsiaTheme="minorHAnsi"/>
      <w:lang w:eastAsia="en-US"/>
    </w:rPr>
  </w:style>
  <w:style w:type="paragraph" w:customStyle="1" w:styleId="99B623B5077145E493F8AB66B1866DB8">
    <w:name w:val="99B623B5077145E493F8AB66B1866DB8"/>
    <w:rsid w:val="001743C4"/>
    <w:rPr>
      <w:rFonts w:eastAsiaTheme="minorHAnsi"/>
      <w:lang w:eastAsia="en-US"/>
    </w:rPr>
  </w:style>
  <w:style w:type="paragraph" w:customStyle="1" w:styleId="9D1580249B214086A4A1E60C44F7D9B3">
    <w:name w:val="9D1580249B214086A4A1E60C44F7D9B3"/>
    <w:rsid w:val="001743C4"/>
    <w:rPr>
      <w:rFonts w:eastAsiaTheme="minorHAnsi"/>
      <w:lang w:eastAsia="en-US"/>
    </w:rPr>
  </w:style>
  <w:style w:type="paragraph" w:customStyle="1" w:styleId="20C8D77DF1474F2F88F1B25F33C5E7ED">
    <w:name w:val="20C8D77DF1474F2F88F1B25F33C5E7ED"/>
    <w:rsid w:val="001743C4"/>
    <w:rPr>
      <w:rFonts w:eastAsiaTheme="minorHAnsi"/>
      <w:lang w:eastAsia="en-US"/>
    </w:rPr>
  </w:style>
  <w:style w:type="paragraph" w:customStyle="1" w:styleId="577008B26E69445B949D02D67B9B77F6">
    <w:name w:val="577008B26E69445B949D02D67B9B77F6"/>
    <w:rsid w:val="001743C4"/>
    <w:pPr>
      <w:tabs>
        <w:tab w:val="center" w:pos="4536"/>
        <w:tab w:val="right" w:pos="9072"/>
      </w:tabs>
      <w:spacing w:after="0" w:line="240" w:lineRule="auto"/>
    </w:pPr>
    <w:rPr>
      <w:rFonts w:eastAsiaTheme="minorHAnsi"/>
      <w:lang w:eastAsia="en-US"/>
    </w:rPr>
  </w:style>
  <w:style w:type="paragraph" w:customStyle="1" w:styleId="577008B26E69445B949D02D67B9B77F61">
    <w:name w:val="577008B26E69445B949D02D67B9B77F61"/>
    <w:rsid w:val="001743C4"/>
    <w:pPr>
      <w:tabs>
        <w:tab w:val="center" w:pos="4536"/>
        <w:tab w:val="right" w:pos="9072"/>
      </w:tabs>
      <w:spacing w:after="0" w:line="240" w:lineRule="auto"/>
    </w:pPr>
    <w:rPr>
      <w:rFonts w:eastAsiaTheme="minorHAnsi"/>
      <w:lang w:eastAsia="en-US"/>
    </w:rPr>
  </w:style>
  <w:style w:type="paragraph" w:customStyle="1" w:styleId="6F7AD92055B74B15A5F215DF2D3FEC644">
    <w:name w:val="6F7AD92055B74B15A5F215DF2D3FEC644"/>
    <w:rsid w:val="007B51E0"/>
    <w:rPr>
      <w:rFonts w:eastAsiaTheme="minorHAnsi"/>
      <w:lang w:eastAsia="en-US"/>
    </w:rPr>
  </w:style>
  <w:style w:type="paragraph" w:customStyle="1" w:styleId="D841662595574E3BB980F5F1A7FD13494">
    <w:name w:val="D841662595574E3BB980F5F1A7FD13494"/>
    <w:rsid w:val="007B51E0"/>
    <w:rPr>
      <w:rFonts w:eastAsiaTheme="minorHAnsi"/>
      <w:lang w:eastAsia="en-US"/>
    </w:rPr>
  </w:style>
  <w:style w:type="paragraph" w:customStyle="1" w:styleId="6E28FDB335774B68A369642720F0E73A4">
    <w:name w:val="6E28FDB335774B68A369642720F0E73A4"/>
    <w:rsid w:val="007B51E0"/>
    <w:rPr>
      <w:rFonts w:eastAsiaTheme="minorHAnsi"/>
      <w:lang w:eastAsia="en-US"/>
    </w:rPr>
  </w:style>
  <w:style w:type="paragraph" w:customStyle="1" w:styleId="73CDE8A7CC7C47268783CAD20A6D64F44">
    <w:name w:val="73CDE8A7CC7C47268783CAD20A6D64F44"/>
    <w:rsid w:val="007B51E0"/>
    <w:rPr>
      <w:rFonts w:eastAsiaTheme="minorHAnsi"/>
      <w:lang w:eastAsia="en-US"/>
    </w:rPr>
  </w:style>
  <w:style w:type="paragraph" w:customStyle="1" w:styleId="0512747AC73446B4A238388A9D62A2BC4">
    <w:name w:val="0512747AC73446B4A238388A9D62A2BC4"/>
    <w:rsid w:val="007B51E0"/>
    <w:rPr>
      <w:rFonts w:eastAsiaTheme="minorHAnsi"/>
      <w:lang w:eastAsia="en-US"/>
    </w:rPr>
  </w:style>
  <w:style w:type="paragraph" w:customStyle="1" w:styleId="F36BC1EF57214148A778568B13C95DA84">
    <w:name w:val="F36BC1EF57214148A778568B13C95DA84"/>
    <w:rsid w:val="007B51E0"/>
    <w:rPr>
      <w:rFonts w:eastAsiaTheme="minorHAnsi"/>
      <w:lang w:eastAsia="en-US"/>
    </w:rPr>
  </w:style>
  <w:style w:type="paragraph" w:customStyle="1" w:styleId="724B4287B01842E8A501AF00006B1FF34">
    <w:name w:val="724B4287B01842E8A501AF00006B1FF34"/>
    <w:rsid w:val="007B51E0"/>
    <w:rPr>
      <w:rFonts w:eastAsiaTheme="minorHAnsi"/>
      <w:lang w:eastAsia="en-US"/>
    </w:rPr>
  </w:style>
  <w:style w:type="paragraph" w:customStyle="1" w:styleId="61095FD6F6744F1B958CE6F14D6990B04">
    <w:name w:val="61095FD6F6744F1B958CE6F14D6990B04"/>
    <w:rsid w:val="007B51E0"/>
    <w:rPr>
      <w:rFonts w:eastAsiaTheme="minorHAnsi"/>
      <w:lang w:eastAsia="en-US"/>
    </w:rPr>
  </w:style>
  <w:style w:type="paragraph" w:customStyle="1" w:styleId="4AB78665F859431F9717E60124E2F9524">
    <w:name w:val="4AB78665F859431F9717E60124E2F9524"/>
    <w:rsid w:val="007B51E0"/>
    <w:rPr>
      <w:rFonts w:eastAsiaTheme="minorHAnsi"/>
      <w:lang w:eastAsia="en-US"/>
    </w:rPr>
  </w:style>
  <w:style w:type="paragraph" w:customStyle="1" w:styleId="4507F734B0664447AFD6F939A2F5FA9C4">
    <w:name w:val="4507F734B0664447AFD6F939A2F5FA9C4"/>
    <w:rsid w:val="007B51E0"/>
    <w:rPr>
      <w:rFonts w:eastAsiaTheme="minorHAnsi"/>
      <w:lang w:eastAsia="en-US"/>
    </w:rPr>
  </w:style>
  <w:style w:type="paragraph" w:customStyle="1" w:styleId="AE5C0651DE6F49AC808B32F9582DDAFB4">
    <w:name w:val="AE5C0651DE6F49AC808B32F9582DDAFB4"/>
    <w:rsid w:val="007B51E0"/>
    <w:rPr>
      <w:rFonts w:eastAsiaTheme="minorHAnsi"/>
      <w:lang w:eastAsia="en-US"/>
    </w:rPr>
  </w:style>
  <w:style w:type="paragraph" w:customStyle="1" w:styleId="BE121BAB3F3C4384918471B2C03A90814">
    <w:name w:val="BE121BAB3F3C4384918471B2C03A90814"/>
    <w:rsid w:val="007B51E0"/>
    <w:rPr>
      <w:rFonts w:eastAsiaTheme="minorHAnsi"/>
      <w:lang w:eastAsia="en-US"/>
    </w:rPr>
  </w:style>
  <w:style w:type="paragraph" w:customStyle="1" w:styleId="72ECD03E238A476A9271CC50674773E44">
    <w:name w:val="72ECD03E238A476A9271CC50674773E44"/>
    <w:rsid w:val="007B51E0"/>
    <w:rPr>
      <w:rFonts w:eastAsiaTheme="minorHAnsi"/>
      <w:lang w:eastAsia="en-US"/>
    </w:rPr>
  </w:style>
  <w:style w:type="paragraph" w:customStyle="1" w:styleId="2B589E87341F463A948BEC3150F0CA584">
    <w:name w:val="2B589E87341F463A948BEC3150F0CA584"/>
    <w:rsid w:val="007B51E0"/>
    <w:rPr>
      <w:rFonts w:eastAsiaTheme="minorHAnsi"/>
      <w:lang w:eastAsia="en-US"/>
    </w:rPr>
  </w:style>
  <w:style w:type="paragraph" w:customStyle="1" w:styleId="C8F7ED62C155448C953EFC4F53173E164">
    <w:name w:val="C8F7ED62C155448C953EFC4F53173E164"/>
    <w:rsid w:val="007B51E0"/>
    <w:rPr>
      <w:rFonts w:eastAsiaTheme="minorHAnsi"/>
      <w:lang w:eastAsia="en-US"/>
    </w:rPr>
  </w:style>
  <w:style w:type="paragraph" w:customStyle="1" w:styleId="52503F871BBC46CFB2850CAFEAD7DDA14">
    <w:name w:val="52503F871BBC46CFB2850CAFEAD7DDA14"/>
    <w:rsid w:val="007B51E0"/>
    <w:rPr>
      <w:rFonts w:eastAsiaTheme="minorHAnsi"/>
      <w:lang w:eastAsia="en-US"/>
    </w:rPr>
  </w:style>
  <w:style w:type="paragraph" w:customStyle="1" w:styleId="180403C36938407A8ADA8D9EC25E7F504">
    <w:name w:val="180403C36938407A8ADA8D9EC25E7F504"/>
    <w:rsid w:val="007B51E0"/>
    <w:rPr>
      <w:rFonts w:eastAsiaTheme="minorHAnsi"/>
      <w:lang w:eastAsia="en-US"/>
    </w:rPr>
  </w:style>
  <w:style w:type="paragraph" w:customStyle="1" w:styleId="042363FBC3504BFA817EDA47A87C05294">
    <w:name w:val="042363FBC3504BFA817EDA47A87C05294"/>
    <w:rsid w:val="007B51E0"/>
    <w:rPr>
      <w:rFonts w:eastAsiaTheme="minorHAnsi"/>
      <w:lang w:eastAsia="en-US"/>
    </w:rPr>
  </w:style>
  <w:style w:type="paragraph" w:customStyle="1" w:styleId="F3445B7DE2E845DA9915E450786D49B64">
    <w:name w:val="F3445B7DE2E845DA9915E450786D49B64"/>
    <w:rsid w:val="007B51E0"/>
    <w:rPr>
      <w:rFonts w:eastAsiaTheme="minorHAnsi"/>
      <w:lang w:eastAsia="en-US"/>
    </w:rPr>
  </w:style>
  <w:style w:type="paragraph" w:customStyle="1" w:styleId="D23BCA0ED0DB4D40876FBC15964CDFB14">
    <w:name w:val="D23BCA0ED0DB4D40876FBC15964CDFB14"/>
    <w:rsid w:val="007B51E0"/>
    <w:rPr>
      <w:rFonts w:eastAsiaTheme="minorHAnsi"/>
      <w:lang w:eastAsia="en-US"/>
    </w:rPr>
  </w:style>
  <w:style w:type="paragraph" w:customStyle="1" w:styleId="2D5E824839D14C19900CE0BE8DFEBE694">
    <w:name w:val="2D5E824839D14C19900CE0BE8DFEBE694"/>
    <w:rsid w:val="007B51E0"/>
    <w:rPr>
      <w:rFonts w:eastAsiaTheme="minorHAnsi"/>
      <w:lang w:eastAsia="en-US"/>
    </w:rPr>
  </w:style>
  <w:style w:type="paragraph" w:customStyle="1" w:styleId="C29E4A09832B447F8283C4667EA3C2E14">
    <w:name w:val="C29E4A09832B447F8283C4667EA3C2E14"/>
    <w:rsid w:val="007B51E0"/>
    <w:rPr>
      <w:rFonts w:eastAsiaTheme="minorHAnsi"/>
      <w:lang w:eastAsia="en-US"/>
    </w:rPr>
  </w:style>
  <w:style w:type="paragraph" w:customStyle="1" w:styleId="C0326F4E126F4E1DAB02573B84919D244">
    <w:name w:val="C0326F4E126F4E1DAB02573B84919D244"/>
    <w:rsid w:val="007B51E0"/>
    <w:rPr>
      <w:rFonts w:eastAsiaTheme="minorHAnsi"/>
      <w:lang w:eastAsia="en-US"/>
    </w:rPr>
  </w:style>
  <w:style w:type="paragraph" w:customStyle="1" w:styleId="26D808EFAEDD4A2F94F5279755B54DF64">
    <w:name w:val="26D808EFAEDD4A2F94F5279755B54DF64"/>
    <w:rsid w:val="007B51E0"/>
    <w:rPr>
      <w:rFonts w:eastAsiaTheme="minorHAnsi"/>
      <w:lang w:eastAsia="en-US"/>
    </w:rPr>
  </w:style>
  <w:style w:type="paragraph" w:customStyle="1" w:styleId="937BDC6D47A7400C9A1434A4D613D62A4">
    <w:name w:val="937BDC6D47A7400C9A1434A4D613D62A4"/>
    <w:rsid w:val="007B51E0"/>
    <w:rPr>
      <w:rFonts w:eastAsiaTheme="minorHAnsi"/>
      <w:lang w:eastAsia="en-US"/>
    </w:rPr>
  </w:style>
  <w:style w:type="paragraph" w:customStyle="1" w:styleId="EBB3FFE49EDD4565B94F27631AA39E1E4">
    <w:name w:val="EBB3FFE49EDD4565B94F27631AA39E1E4"/>
    <w:rsid w:val="007B51E0"/>
    <w:rPr>
      <w:rFonts w:eastAsiaTheme="minorHAnsi"/>
      <w:lang w:eastAsia="en-US"/>
    </w:rPr>
  </w:style>
  <w:style w:type="paragraph" w:customStyle="1" w:styleId="ED621DEEFBDB4F6EA17926DB34943C174">
    <w:name w:val="ED621DEEFBDB4F6EA17926DB34943C174"/>
    <w:rsid w:val="007B51E0"/>
    <w:pPr>
      <w:spacing w:before="240"/>
    </w:pPr>
    <w:rPr>
      <w:rFonts w:eastAsiaTheme="minorHAnsi"/>
      <w:i/>
      <w:lang w:eastAsia="en-US"/>
    </w:rPr>
  </w:style>
  <w:style w:type="paragraph" w:customStyle="1" w:styleId="2102B23A0F3F451C94967B587A5296354">
    <w:name w:val="2102B23A0F3F451C94967B587A5296354"/>
    <w:rsid w:val="007B51E0"/>
    <w:pPr>
      <w:spacing w:before="240"/>
    </w:pPr>
    <w:rPr>
      <w:rFonts w:eastAsiaTheme="minorHAnsi"/>
      <w:i/>
      <w:lang w:eastAsia="en-US"/>
    </w:rPr>
  </w:style>
  <w:style w:type="paragraph" w:customStyle="1" w:styleId="DFEDEC770319452688D4FC4FB9BC686E4">
    <w:name w:val="DFEDEC770319452688D4FC4FB9BC686E4"/>
    <w:rsid w:val="007B51E0"/>
    <w:rPr>
      <w:rFonts w:eastAsiaTheme="minorHAnsi"/>
      <w:lang w:eastAsia="en-US"/>
    </w:rPr>
  </w:style>
  <w:style w:type="paragraph" w:customStyle="1" w:styleId="3F77E3294530457DA9CCE721E66DF3CE3">
    <w:name w:val="3F77E3294530457DA9CCE721E66DF3CE3"/>
    <w:rsid w:val="007B51E0"/>
    <w:rPr>
      <w:rFonts w:eastAsiaTheme="minorHAnsi"/>
      <w:lang w:eastAsia="en-US"/>
    </w:rPr>
  </w:style>
  <w:style w:type="paragraph" w:customStyle="1" w:styleId="CD6B7B5656C349D48AEE2B62FE553B36">
    <w:name w:val="CD6B7B5656C349D48AEE2B62FE553B36"/>
    <w:rsid w:val="007B51E0"/>
    <w:pPr>
      <w:spacing w:before="240"/>
    </w:pPr>
    <w:rPr>
      <w:rFonts w:eastAsiaTheme="minorHAnsi"/>
      <w:i/>
      <w:lang w:eastAsia="en-US"/>
    </w:rPr>
  </w:style>
  <w:style w:type="paragraph" w:customStyle="1" w:styleId="CAC0FD636A3845E9BB063A443E57CC1A">
    <w:name w:val="CAC0FD636A3845E9BB063A443E57CC1A"/>
    <w:rsid w:val="007B51E0"/>
    <w:rPr>
      <w:rFonts w:eastAsiaTheme="minorHAnsi"/>
      <w:lang w:eastAsia="en-US"/>
    </w:rPr>
  </w:style>
  <w:style w:type="paragraph" w:customStyle="1" w:styleId="4DCBF225A70A4D9186DEA83B7776845B">
    <w:name w:val="4DCBF225A70A4D9186DEA83B7776845B"/>
    <w:rsid w:val="007B51E0"/>
    <w:rPr>
      <w:rFonts w:eastAsiaTheme="minorHAnsi"/>
      <w:lang w:eastAsia="en-US"/>
    </w:rPr>
  </w:style>
  <w:style w:type="paragraph" w:customStyle="1" w:styleId="1029C6AC3BB14CA4B98D48E7734BF86B">
    <w:name w:val="1029C6AC3BB14CA4B98D48E7734BF86B"/>
    <w:rsid w:val="007B51E0"/>
    <w:rPr>
      <w:rFonts w:eastAsiaTheme="minorHAnsi"/>
      <w:lang w:eastAsia="en-US"/>
    </w:rPr>
  </w:style>
  <w:style w:type="paragraph" w:customStyle="1" w:styleId="FD2EEC9E7C734A808DE7264FDF6D1A64">
    <w:name w:val="FD2EEC9E7C734A808DE7264FDF6D1A64"/>
    <w:rsid w:val="007B51E0"/>
    <w:rPr>
      <w:rFonts w:eastAsiaTheme="minorHAnsi"/>
      <w:lang w:eastAsia="en-US"/>
    </w:rPr>
  </w:style>
  <w:style w:type="paragraph" w:customStyle="1" w:styleId="AC2731C91C8B4F27A3C295D5C0B4F2F8">
    <w:name w:val="AC2731C91C8B4F27A3C295D5C0B4F2F8"/>
    <w:rsid w:val="007B51E0"/>
    <w:rPr>
      <w:rFonts w:eastAsiaTheme="minorHAnsi"/>
      <w:lang w:eastAsia="en-US"/>
    </w:rPr>
  </w:style>
  <w:style w:type="paragraph" w:customStyle="1" w:styleId="65EB48EAA89F4B33BC38966287687EB5">
    <w:name w:val="65EB48EAA89F4B33BC38966287687EB5"/>
    <w:rsid w:val="007B51E0"/>
    <w:rPr>
      <w:rFonts w:eastAsiaTheme="minorHAnsi"/>
      <w:lang w:eastAsia="en-US"/>
    </w:rPr>
  </w:style>
  <w:style w:type="paragraph" w:customStyle="1" w:styleId="2243BA02B1B242F3B4DA2D053F6189D8">
    <w:name w:val="2243BA02B1B242F3B4DA2D053F6189D8"/>
    <w:rsid w:val="007B51E0"/>
    <w:rPr>
      <w:rFonts w:eastAsiaTheme="minorHAnsi"/>
      <w:lang w:eastAsia="en-US"/>
    </w:rPr>
  </w:style>
  <w:style w:type="paragraph" w:customStyle="1" w:styleId="47F3C6282CC44D51B256C89454149C6C">
    <w:name w:val="47F3C6282CC44D51B256C89454149C6C"/>
    <w:rsid w:val="007B51E0"/>
    <w:rPr>
      <w:rFonts w:eastAsiaTheme="minorHAnsi"/>
      <w:lang w:eastAsia="en-US"/>
    </w:rPr>
  </w:style>
  <w:style w:type="paragraph" w:customStyle="1" w:styleId="6D634BF9D81447B28F618526AE75B764">
    <w:name w:val="6D634BF9D81447B28F618526AE75B764"/>
    <w:rsid w:val="007B51E0"/>
    <w:rPr>
      <w:rFonts w:eastAsiaTheme="minorHAnsi"/>
      <w:lang w:eastAsia="en-US"/>
    </w:rPr>
  </w:style>
  <w:style w:type="paragraph" w:customStyle="1" w:styleId="05595067C7E2477AB57DA45CA9EEC1D8">
    <w:name w:val="05595067C7E2477AB57DA45CA9EEC1D8"/>
    <w:rsid w:val="007B51E0"/>
    <w:rPr>
      <w:rFonts w:eastAsiaTheme="minorHAnsi"/>
      <w:lang w:eastAsia="en-US"/>
    </w:rPr>
  </w:style>
  <w:style w:type="paragraph" w:customStyle="1" w:styleId="1D8AE667295D4CE49E2DAF2D2076D3F0">
    <w:name w:val="1D8AE667295D4CE49E2DAF2D2076D3F0"/>
    <w:rsid w:val="007B51E0"/>
    <w:rPr>
      <w:rFonts w:eastAsiaTheme="minorHAnsi"/>
      <w:lang w:eastAsia="en-US"/>
    </w:rPr>
  </w:style>
  <w:style w:type="paragraph" w:customStyle="1" w:styleId="C0E3408947E947058E12BFF17C906ED7">
    <w:name w:val="C0E3408947E947058E12BFF17C906ED7"/>
    <w:rsid w:val="007B51E0"/>
    <w:rPr>
      <w:rFonts w:eastAsiaTheme="minorHAnsi"/>
      <w:lang w:eastAsia="en-US"/>
    </w:rPr>
  </w:style>
  <w:style w:type="paragraph" w:customStyle="1" w:styleId="FAEED1B9B3464C6495DF78C1BBC62ECE">
    <w:name w:val="FAEED1B9B3464C6495DF78C1BBC62ECE"/>
    <w:rsid w:val="007B51E0"/>
    <w:rPr>
      <w:rFonts w:eastAsiaTheme="minorHAnsi"/>
      <w:lang w:eastAsia="en-US"/>
    </w:rPr>
  </w:style>
  <w:style w:type="paragraph" w:customStyle="1" w:styleId="00661D2C6494431BB45C28D782BE34B8">
    <w:name w:val="00661D2C6494431BB45C28D782BE34B8"/>
    <w:rsid w:val="007B51E0"/>
    <w:rPr>
      <w:rFonts w:eastAsiaTheme="minorHAnsi"/>
      <w:lang w:eastAsia="en-US"/>
    </w:rPr>
  </w:style>
  <w:style w:type="paragraph" w:customStyle="1" w:styleId="49ACF94276904936B8AE37F4AF5D1EF5">
    <w:name w:val="49ACF94276904936B8AE37F4AF5D1EF5"/>
    <w:rsid w:val="007B51E0"/>
    <w:rPr>
      <w:rFonts w:eastAsiaTheme="minorHAnsi"/>
      <w:lang w:eastAsia="en-US"/>
    </w:rPr>
  </w:style>
  <w:style w:type="paragraph" w:customStyle="1" w:styleId="A6E559FD00874497B5050EF27601CA88">
    <w:name w:val="A6E559FD00874497B5050EF27601CA88"/>
    <w:rsid w:val="007B51E0"/>
    <w:pPr>
      <w:tabs>
        <w:tab w:val="center" w:pos="4536"/>
        <w:tab w:val="right" w:pos="9072"/>
      </w:tabs>
      <w:spacing w:after="0" w:line="240" w:lineRule="auto"/>
    </w:pPr>
    <w:rPr>
      <w:rFonts w:eastAsiaTheme="minorHAnsi"/>
      <w:lang w:eastAsia="en-US"/>
    </w:rPr>
  </w:style>
  <w:style w:type="paragraph" w:customStyle="1" w:styleId="A6E559FD00874497B5050EF27601CA881">
    <w:name w:val="A6E559FD00874497B5050EF27601CA881"/>
    <w:rsid w:val="007B51E0"/>
    <w:pPr>
      <w:tabs>
        <w:tab w:val="center" w:pos="4536"/>
        <w:tab w:val="right" w:pos="9072"/>
      </w:tabs>
      <w:spacing w:after="0" w:line="240" w:lineRule="auto"/>
    </w:pPr>
    <w:rPr>
      <w:rFonts w:eastAsiaTheme="minorHAnsi"/>
      <w:lang w:eastAsia="en-US"/>
    </w:rPr>
  </w:style>
  <w:style w:type="paragraph" w:customStyle="1" w:styleId="6F7AD92055B74B15A5F215DF2D3FEC645">
    <w:name w:val="6F7AD92055B74B15A5F215DF2D3FEC645"/>
    <w:rsid w:val="009F1E62"/>
    <w:rPr>
      <w:rFonts w:eastAsiaTheme="minorHAnsi"/>
      <w:lang w:eastAsia="en-US"/>
    </w:rPr>
  </w:style>
  <w:style w:type="paragraph" w:customStyle="1" w:styleId="D841662595574E3BB980F5F1A7FD13495">
    <w:name w:val="D841662595574E3BB980F5F1A7FD13495"/>
    <w:rsid w:val="009F1E62"/>
    <w:rPr>
      <w:rFonts w:eastAsiaTheme="minorHAnsi"/>
      <w:lang w:eastAsia="en-US"/>
    </w:rPr>
  </w:style>
  <w:style w:type="paragraph" w:customStyle="1" w:styleId="6E28FDB335774B68A369642720F0E73A5">
    <w:name w:val="6E28FDB335774B68A369642720F0E73A5"/>
    <w:rsid w:val="009F1E62"/>
    <w:rPr>
      <w:rFonts w:eastAsiaTheme="minorHAnsi"/>
      <w:lang w:eastAsia="en-US"/>
    </w:rPr>
  </w:style>
  <w:style w:type="paragraph" w:customStyle="1" w:styleId="73CDE8A7CC7C47268783CAD20A6D64F45">
    <w:name w:val="73CDE8A7CC7C47268783CAD20A6D64F45"/>
    <w:rsid w:val="009F1E62"/>
    <w:rPr>
      <w:rFonts w:eastAsiaTheme="minorHAnsi"/>
      <w:lang w:eastAsia="en-US"/>
    </w:rPr>
  </w:style>
  <w:style w:type="paragraph" w:customStyle="1" w:styleId="0512747AC73446B4A238388A9D62A2BC5">
    <w:name w:val="0512747AC73446B4A238388A9D62A2BC5"/>
    <w:rsid w:val="009F1E62"/>
    <w:rPr>
      <w:rFonts w:eastAsiaTheme="minorHAnsi"/>
      <w:lang w:eastAsia="en-US"/>
    </w:rPr>
  </w:style>
  <w:style w:type="paragraph" w:customStyle="1" w:styleId="F36BC1EF57214148A778568B13C95DA85">
    <w:name w:val="F36BC1EF57214148A778568B13C95DA85"/>
    <w:rsid w:val="009F1E62"/>
    <w:rPr>
      <w:rFonts w:eastAsiaTheme="minorHAnsi"/>
      <w:lang w:eastAsia="en-US"/>
    </w:rPr>
  </w:style>
  <w:style w:type="paragraph" w:customStyle="1" w:styleId="724B4287B01842E8A501AF00006B1FF35">
    <w:name w:val="724B4287B01842E8A501AF00006B1FF35"/>
    <w:rsid w:val="009F1E62"/>
    <w:rPr>
      <w:rFonts w:eastAsiaTheme="minorHAnsi"/>
      <w:lang w:eastAsia="en-US"/>
    </w:rPr>
  </w:style>
  <w:style w:type="paragraph" w:customStyle="1" w:styleId="61095FD6F6744F1B958CE6F14D6990B05">
    <w:name w:val="61095FD6F6744F1B958CE6F14D6990B05"/>
    <w:rsid w:val="009F1E62"/>
    <w:rPr>
      <w:rFonts w:eastAsiaTheme="minorHAnsi"/>
      <w:lang w:eastAsia="en-US"/>
    </w:rPr>
  </w:style>
  <w:style w:type="paragraph" w:customStyle="1" w:styleId="4AB78665F859431F9717E60124E2F9525">
    <w:name w:val="4AB78665F859431F9717E60124E2F9525"/>
    <w:rsid w:val="009F1E62"/>
    <w:rPr>
      <w:rFonts w:eastAsiaTheme="minorHAnsi"/>
      <w:lang w:eastAsia="en-US"/>
    </w:rPr>
  </w:style>
  <w:style w:type="paragraph" w:customStyle="1" w:styleId="4507F734B0664447AFD6F939A2F5FA9C5">
    <w:name w:val="4507F734B0664447AFD6F939A2F5FA9C5"/>
    <w:rsid w:val="009F1E62"/>
    <w:rPr>
      <w:rFonts w:eastAsiaTheme="minorHAnsi"/>
      <w:lang w:eastAsia="en-US"/>
    </w:rPr>
  </w:style>
  <w:style w:type="paragraph" w:customStyle="1" w:styleId="AE5C0651DE6F49AC808B32F9582DDAFB5">
    <w:name w:val="AE5C0651DE6F49AC808B32F9582DDAFB5"/>
    <w:rsid w:val="009F1E62"/>
    <w:rPr>
      <w:rFonts w:eastAsiaTheme="minorHAnsi"/>
      <w:lang w:eastAsia="en-US"/>
    </w:rPr>
  </w:style>
  <w:style w:type="paragraph" w:customStyle="1" w:styleId="BE121BAB3F3C4384918471B2C03A90815">
    <w:name w:val="BE121BAB3F3C4384918471B2C03A90815"/>
    <w:rsid w:val="009F1E62"/>
    <w:rPr>
      <w:rFonts w:eastAsiaTheme="minorHAnsi"/>
      <w:lang w:eastAsia="en-US"/>
    </w:rPr>
  </w:style>
  <w:style w:type="paragraph" w:customStyle="1" w:styleId="72ECD03E238A476A9271CC50674773E45">
    <w:name w:val="72ECD03E238A476A9271CC50674773E45"/>
    <w:rsid w:val="009F1E62"/>
    <w:rPr>
      <w:rFonts w:eastAsiaTheme="minorHAnsi"/>
      <w:lang w:eastAsia="en-US"/>
    </w:rPr>
  </w:style>
  <w:style w:type="paragraph" w:customStyle="1" w:styleId="2B589E87341F463A948BEC3150F0CA585">
    <w:name w:val="2B589E87341F463A948BEC3150F0CA585"/>
    <w:rsid w:val="009F1E62"/>
    <w:rPr>
      <w:rFonts w:eastAsiaTheme="minorHAnsi"/>
      <w:lang w:eastAsia="en-US"/>
    </w:rPr>
  </w:style>
  <w:style w:type="paragraph" w:customStyle="1" w:styleId="C8F7ED62C155448C953EFC4F53173E165">
    <w:name w:val="C8F7ED62C155448C953EFC4F53173E165"/>
    <w:rsid w:val="009F1E62"/>
    <w:rPr>
      <w:rFonts w:eastAsiaTheme="minorHAnsi"/>
      <w:lang w:eastAsia="en-US"/>
    </w:rPr>
  </w:style>
  <w:style w:type="paragraph" w:customStyle="1" w:styleId="52503F871BBC46CFB2850CAFEAD7DDA15">
    <w:name w:val="52503F871BBC46CFB2850CAFEAD7DDA15"/>
    <w:rsid w:val="009F1E62"/>
    <w:rPr>
      <w:rFonts w:eastAsiaTheme="minorHAnsi"/>
      <w:lang w:eastAsia="en-US"/>
    </w:rPr>
  </w:style>
  <w:style w:type="paragraph" w:customStyle="1" w:styleId="180403C36938407A8ADA8D9EC25E7F505">
    <w:name w:val="180403C36938407A8ADA8D9EC25E7F505"/>
    <w:rsid w:val="009F1E62"/>
    <w:rPr>
      <w:rFonts w:eastAsiaTheme="minorHAnsi"/>
      <w:lang w:eastAsia="en-US"/>
    </w:rPr>
  </w:style>
  <w:style w:type="paragraph" w:customStyle="1" w:styleId="042363FBC3504BFA817EDA47A87C05295">
    <w:name w:val="042363FBC3504BFA817EDA47A87C05295"/>
    <w:rsid w:val="009F1E62"/>
    <w:rPr>
      <w:rFonts w:eastAsiaTheme="minorHAnsi"/>
      <w:lang w:eastAsia="en-US"/>
    </w:rPr>
  </w:style>
  <w:style w:type="paragraph" w:customStyle="1" w:styleId="F3445B7DE2E845DA9915E450786D49B65">
    <w:name w:val="F3445B7DE2E845DA9915E450786D49B65"/>
    <w:rsid w:val="009F1E62"/>
    <w:rPr>
      <w:rFonts w:eastAsiaTheme="minorHAnsi"/>
      <w:lang w:eastAsia="en-US"/>
    </w:rPr>
  </w:style>
  <w:style w:type="paragraph" w:customStyle="1" w:styleId="D23BCA0ED0DB4D40876FBC15964CDFB15">
    <w:name w:val="D23BCA0ED0DB4D40876FBC15964CDFB15"/>
    <w:rsid w:val="009F1E62"/>
    <w:rPr>
      <w:rFonts w:eastAsiaTheme="minorHAnsi"/>
      <w:lang w:eastAsia="en-US"/>
    </w:rPr>
  </w:style>
  <w:style w:type="paragraph" w:customStyle="1" w:styleId="2D5E824839D14C19900CE0BE8DFEBE695">
    <w:name w:val="2D5E824839D14C19900CE0BE8DFEBE695"/>
    <w:rsid w:val="009F1E62"/>
    <w:rPr>
      <w:rFonts w:eastAsiaTheme="minorHAnsi"/>
      <w:lang w:eastAsia="en-US"/>
    </w:rPr>
  </w:style>
  <w:style w:type="paragraph" w:customStyle="1" w:styleId="C29E4A09832B447F8283C4667EA3C2E15">
    <w:name w:val="C29E4A09832B447F8283C4667EA3C2E15"/>
    <w:rsid w:val="009F1E62"/>
    <w:rPr>
      <w:rFonts w:eastAsiaTheme="minorHAnsi"/>
      <w:lang w:eastAsia="en-US"/>
    </w:rPr>
  </w:style>
  <w:style w:type="paragraph" w:customStyle="1" w:styleId="C0326F4E126F4E1DAB02573B84919D245">
    <w:name w:val="C0326F4E126F4E1DAB02573B84919D245"/>
    <w:rsid w:val="009F1E62"/>
    <w:rPr>
      <w:rFonts w:eastAsiaTheme="minorHAnsi"/>
      <w:lang w:eastAsia="en-US"/>
    </w:rPr>
  </w:style>
  <w:style w:type="paragraph" w:customStyle="1" w:styleId="26D808EFAEDD4A2F94F5279755B54DF65">
    <w:name w:val="26D808EFAEDD4A2F94F5279755B54DF65"/>
    <w:rsid w:val="009F1E62"/>
    <w:rPr>
      <w:rFonts w:eastAsiaTheme="minorHAnsi"/>
      <w:lang w:eastAsia="en-US"/>
    </w:rPr>
  </w:style>
  <w:style w:type="paragraph" w:customStyle="1" w:styleId="937BDC6D47A7400C9A1434A4D613D62A5">
    <w:name w:val="937BDC6D47A7400C9A1434A4D613D62A5"/>
    <w:rsid w:val="009F1E62"/>
    <w:rPr>
      <w:rFonts w:eastAsiaTheme="minorHAnsi"/>
      <w:lang w:eastAsia="en-US"/>
    </w:rPr>
  </w:style>
  <w:style w:type="paragraph" w:customStyle="1" w:styleId="EBB3FFE49EDD4565B94F27631AA39E1E5">
    <w:name w:val="EBB3FFE49EDD4565B94F27631AA39E1E5"/>
    <w:rsid w:val="009F1E62"/>
    <w:rPr>
      <w:rFonts w:eastAsiaTheme="minorHAnsi"/>
      <w:lang w:eastAsia="en-US"/>
    </w:rPr>
  </w:style>
  <w:style w:type="paragraph" w:customStyle="1" w:styleId="ED621DEEFBDB4F6EA17926DB34943C175">
    <w:name w:val="ED621DEEFBDB4F6EA17926DB34943C175"/>
    <w:rsid w:val="009F1E62"/>
    <w:pPr>
      <w:spacing w:before="240"/>
    </w:pPr>
    <w:rPr>
      <w:rFonts w:eastAsiaTheme="minorHAnsi"/>
      <w:i/>
      <w:lang w:eastAsia="en-US"/>
    </w:rPr>
  </w:style>
  <w:style w:type="paragraph" w:customStyle="1" w:styleId="2102B23A0F3F451C94967B587A5296355">
    <w:name w:val="2102B23A0F3F451C94967B587A5296355"/>
    <w:rsid w:val="009F1E62"/>
    <w:pPr>
      <w:spacing w:before="240"/>
    </w:pPr>
    <w:rPr>
      <w:rFonts w:eastAsiaTheme="minorHAnsi"/>
      <w:i/>
      <w:lang w:eastAsia="en-US"/>
    </w:rPr>
  </w:style>
  <w:style w:type="paragraph" w:customStyle="1" w:styleId="DFEDEC770319452688D4FC4FB9BC686E5">
    <w:name w:val="DFEDEC770319452688D4FC4FB9BC686E5"/>
    <w:rsid w:val="009F1E62"/>
    <w:rPr>
      <w:rFonts w:eastAsiaTheme="minorHAnsi"/>
      <w:lang w:eastAsia="en-US"/>
    </w:rPr>
  </w:style>
  <w:style w:type="paragraph" w:customStyle="1" w:styleId="3F77E3294530457DA9CCE721E66DF3CE4">
    <w:name w:val="3F77E3294530457DA9CCE721E66DF3CE4"/>
    <w:rsid w:val="009F1E62"/>
    <w:rPr>
      <w:rFonts w:eastAsiaTheme="minorHAnsi"/>
      <w:lang w:eastAsia="en-US"/>
    </w:rPr>
  </w:style>
  <w:style w:type="paragraph" w:customStyle="1" w:styleId="CD6B7B5656C349D48AEE2B62FE553B361">
    <w:name w:val="CD6B7B5656C349D48AEE2B62FE553B361"/>
    <w:rsid w:val="009F1E62"/>
    <w:pPr>
      <w:spacing w:before="240"/>
    </w:pPr>
    <w:rPr>
      <w:rFonts w:eastAsiaTheme="minorHAnsi"/>
      <w:i/>
      <w:lang w:eastAsia="en-US"/>
    </w:rPr>
  </w:style>
  <w:style w:type="paragraph" w:customStyle="1" w:styleId="CAC0FD636A3845E9BB063A443E57CC1A1">
    <w:name w:val="CAC0FD636A3845E9BB063A443E57CC1A1"/>
    <w:rsid w:val="009F1E62"/>
    <w:rPr>
      <w:rFonts w:eastAsiaTheme="minorHAnsi"/>
      <w:lang w:eastAsia="en-US"/>
    </w:rPr>
  </w:style>
  <w:style w:type="paragraph" w:customStyle="1" w:styleId="4DCBF225A70A4D9186DEA83B7776845B1">
    <w:name w:val="4DCBF225A70A4D9186DEA83B7776845B1"/>
    <w:rsid w:val="009F1E62"/>
    <w:rPr>
      <w:rFonts w:eastAsiaTheme="minorHAnsi"/>
      <w:lang w:eastAsia="en-US"/>
    </w:rPr>
  </w:style>
  <w:style w:type="paragraph" w:customStyle="1" w:styleId="1029C6AC3BB14CA4B98D48E7734BF86B1">
    <w:name w:val="1029C6AC3BB14CA4B98D48E7734BF86B1"/>
    <w:rsid w:val="009F1E62"/>
    <w:rPr>
      <w:rFonts w:eastAsiaTheme="minorHAnsi"/>
      <w:lang w:eastAsia="en-US"/>
    </w:rPr>
  </w:style>
  <w:style w:type="paragraph" w:customStyle="1" w:styleId="FD2EEC9E7C734A808DE7264FDF6D1A641">
    <w:name w:val="FD2EEC9E7C734A808DE7264FDF6D1A641"/>
    <w:rsid w:val="009F1E62"/>
    <w:rPr>
      <w:rFonts w:eastAsiaTheme="minorHAnsi"/>
      <w:lang w:eastAsia="en-US"/>
    </w:rPr>
  </w:style>
  <w:style w:type="paragraph" w:customStyle="1" w:styleId="AC2731C91C8B4F27A3C295D5C0B4F2F81">
    <w:name w:val="AC2731C91C8B4F27A3C295D5C0B4F2F81"/>
    <w:rsid w:val="009F1E62"/>
    <w:rPr>
      <w:rFonts w:eastAsiaTheme="minorHAnsi"/>
      <w:lang w:eastAsia="en-US"/>
    </w:rPr>
  </w:style>
  <w:style w:type="paragraph" w:customStyle="1" w:styleId="65EB48EAA89F4B33BC38966287687EB51">
    <w:name w:val="65EB48EAA89F4B33BC38966287687EB51"/>
    <w:rsid w:val="009F1E62"/>
    <w:rPr>
      <w:rFonts w:eastAsiaTheme="minorHAnsi"/>
      <w:lang w:eastAsia="en-US"/>
    </w:rPr>
  </w:style>
  <w:style w:type="paragraph" w:customStyle="1" w:styleId="2243BA02B1B242F3B4DA2D053F6189D81">
    <w:name w:val="2243BA02B1B242F3B4DA2D053F6189D81"/>
    <w:rsid w:val="009F1E62"/>
    <w:rPr>
      <w:rFonts w:eastAsiaTheme="minorHAnsi"/>
      <w:lang w:eastAsia="en-US"/>
    </w:rPr>
  </w:style>
  <w:style w:type="paragraph" w:customStyle="1" w:styleId="3DE7355182AD4EA49BC2566F26625EA5">
    <w:name w:val="3DE7355182AD4EA49BC2566F26625EA5"/>
    <w:rsid w:val="009F1E62"/>
    <w:rPr>
      <w:rFonts w:eastAsiaTheme="minorHAnsi"/>
      <w:lang w:eastAsia="en-US"/>
    </w:rPr>
  </w:style>
  <w:style w:type="paragraph" w:customStyle="1" w:styleId="62F03637DE3E4F27AD46F06F39948370">
    <w:name w:val="62F03637DE3E4F27AD46F06F39948370"/>
    <w:rsid w:val="009F1E62"/>
    <w:rPr>
      <w:rFonts w:eastAsiaTheme="minorHAnsi"/>
      <w:lang w:eastAsia="en-US"/>
    </w:rPr>
  </w:style>
  <w:style w:type="paragraph" w:customStyle="1" w:styleId="4BF2AE77F90C4EFB937A30D4917EDE0E">
    <w:name w:val="4BF2AE77F90C4EFB937A30D4917EDE0E"/>
    <w:rsid w:val="009F1E62"/>
    <w:rPr>
      <w:rFonts w:eastAsiaTheme="minorHAnsi"/>
      <w:lang w:eastAsia="en-US"/>
    </w:rPr>
  </w:style>
  <w:style w:type="paragraph" w:customStyle="1" w:styleId="92E3B720E6F84F2EB6FBB1A567CD0FD9">
    <w:name w:val="92E3B720E6F84F2EB6FBB1A567CD0FD9"/>
    <w:rsid w:val="009F1E62"/>
    <w:rPr>
      <w:rFonts w:eastAsiaTheme="minorHAnsi"/>
      <w:lang w:eastAsia="en-US"/>
    </w:rPr>
  </w:style>
  <w:style w:type="paragraph" w:customStyle="1" w:styleId="75E633D658044540BB3F6890F266E7A0">
    <w:name w:val="75E633D658044540BB3F6890F266E7A0"/>
    <w:rsid w:val="009F1E62"/>
    <w:rPr>
      <w:rFonts w:eastAsiaTheme="minorHAnsi"/>
      <w:lang w:eastAsia="en-US"/>
    </w:rPr>
  </w:style>
  <w:style w:type="paragraph" w:customStyle="1" w:styleId="40D1169C50D6441998211EADC917A4A8">
    <w:name w:val="40D1169C50D6441998211EADC917A4A8"/>
    <w:rsid w:val="009F1E62"/>
    <w:rPr>
      <w:rFonts w:eastAsiaTheme="minorHAnsi"/>
      <w:lang w:eastAsia="en-US"/>
    </w:rPr>
  </w:style>
  <w:style w:type="paragraph" w:customStyle="1" w:styleId="9F84D5EFDC844F7ABA1F063CB60A43C9">
    <w:name w:val="9F84D5EFDC844F7ABA1F063CB60A43C9"/>
    <w:rsid w:val="009F1E62"/>
    <w:rPr>
      <w:rFonts w:eastAsiaTheme="minorHAnsi"/>
      <w:lang w:eastAsia="en-US"/>
    </w:rPr>
  </w:style>
  <w:style w:type="paragraph" w:customStyle="1" w:styleId="51CBAF993FB144A19284781FC8F45F61">
    <w:name w:val="51CBAF993FB144A19284781FC8F45F61"/>
    <w:rsid w:val="009F1E62"/>
    <w:rPr>
      <w:rFonts w:eastAsiaTheme="minorHAnsi"/>
      <w:lang w:eastAsia="en-US"/>
    </w:rPr>
  </w:style>
  <w:style w:type="paragraph" w:customStyle="1" w:styleId="7DE122AD2CC64B9897EBA3C63B0DA0F9">
    <w:name w:val="7DE122AD2CC64B9897EBA3C63B0DA0F9"/>
    <w:rsid w:val="009F1E62"/>
    <w:pPr>
      <w:tabs>
        <w:tab w:val="center" w:pos="4536"/>
        <w:tab w:val="right" w:pos="9072"/>
      </w:tabs>
      <w:spacing w:after="0" w:line="240" w:lineRule="auto"/>
    </w:pPr>
    <w:rPr>
      <w:rFonts w:eastAsiaTheme="minorHAnsi"/>
      <w:lang w:eastAsia="en-US"/>
    </w:rPr>
  </w:style>
  <w:style w:type="paragraph" w:customStyle="1" w:styleId="7DE122AD2CC64B9897EBA3C63B0DA0F91">
    <w:name w:val="7DE122AD2CC64B9897EBA3C63B0DA0F91"/>
    <w:rsid w:val="009F1E62"/>
    <w:pPr>
      <w:tabs>
        <w:tab w:val="center" w:pos="4536"/>
        <w:tab w:val="right" w:pos="9072"/>
      </w:tabs>
      <w:spacing w:after="0" w:line="240" w:lineRule="auto"/>
    </w:pPr>
    <w:rPr>
      <w:rFonts w:eastAsiaTheme="minorHAnsi"/>
      <w:lang w:eastAsia="en-US"/>
    </w:rPr>
  </w:style>
  <w:style w:type="paragraph" w:customStyle="1" w:styleId="8C98C23972204873AB4FE627AC2BDC58">
    <w:name w:val="8C98C23972204873AB4FE627AC2BDC58"/>
    <w:rsid w:val="00564DF3"/>
  </w:style>
  <w:style w:type="paragraph" w:customStyle="1" w:styleId="767369177432414A873328ABC2D76DAB">
    <w:name w:val="767369177432414A873328ABC2D76DAB"/>
    <w:rsid w:val="00564DF3"/>
  </w:style>
  <w:style w:type="paragraph" w:customStyle="1" w:styleId="6F7AD92055B74B15A5F215DF2D3FEC646">
    <w:name w:val="6F7AD92055B74B15A5F215DF2D3FEC646"/>
    <w:rsid w:val="00086AE7"/>
    <w:rPr>
      <w:rFonts w:eastAsiaTheme="minorHAnsi"/>
      <w:lang w:eastAsia="en-US"/>
    </w:rPr>
  </w:style>
  <w:style w:type="paragraph" w:customStyle="1" w:styleId="D841662595574E3BB980F5F1A7FD13496">
    <w:name w:val="D841662595574E3BB980F5F1A7FD13496"/>
    <w:rsid w:val="00086AE7"/>
    <w:rPr>
      <w:rFonts w:eastAsiaTheme="minorHAnsi"/>
      <w:lang w:eastAsia="en-US"/>
    </w:rPr>
  </w:style>
  <w:style w:type="paragraph" w:customStyle="1" w:styleId="6E28FDB335774B68A369642720F0E73A6">
    <w:name w:val="6E28FDB335774B68A369642720F0E73A6"/>
    <w:rsid w:val="00086AE7"/>
    <w:rPr>
      <w:rFonts w:eastAsiaTheme="minorHAnsi"/>
      <w:lang w:eastAsia="en-US"/>
    </w:rPr>
  </w:style>
  <w:style w:type="paragraph" w:customStyle="1" w:styleId="73CDE8A7CC7C47268783CAD20A6D64F46">
    <w:name w:val="73CDE8A7CC7C47268783CAD20A6D64F46"/>
    <w:rsid w:val="00086AE7"/>
    <w:rPr>
      <w:rFonts w:eastAsiaTheme="minorHAnsi"/>
      <w:lang w:eastAsia="en-US"/>
    </w:rPr>
  </w:style>
  <w:style w:type="paragraph" w:customStyle="1" w:styleId="0512747AC73446B4A238388A9D62A2BC6">
    <w:name w:val="0512747AC73446B4A238388A9D62A2BC6"/>
    <w:rsid w:val="00086AE7"/>
    <w:rPr>
      <w:rFonts w:eastAsiaTheme="minorHAnsi"/>
      <w:lang w:eastAsia="en-US"/>
    </w:rPr>
  </w:style>
  <w:style w:type="paragraph" w:customStyle="1" w:styleId="F36BC1EF57214148A778568B13C95DA86">
    <w:name w:val="F36BC1EF57214148A778568B13C95DA86"/>
    <w:rsid w:val="00086AE7"/>
    <w:rPr>
      <w:rFonts w:eastAsiaTheme="minorHAnsi"/>
      <w:lang w:eastAsia="en-US"/>
    </w:rPr>
  </w:style>
  <w:style w:type="paragraph" w:customStyle="1" w:styleId="724B4287B01842E8A501AF00006B1FF36">
    <w:name w:val="724B4287B01842E8A501AF00006B1FF36"/>
    <w:rsid w:val="00086AE7"/>
    <w:rPr>
      <w:rFonts w:eastAsiaTheme="minorHAnsi"/>
      <w:lang w:eastAsia="en-US"/>
    </w:rPr>
  </w:style>
  <w:style w:type="paragraph" w:customStyle="1" w:styleId="61095FD6F6744F1B958CE6F14D6990B06">
    <w:name w:val="61095FD6F6744F1B958CE6F14D6990B06"/>
    <w:rsid w:val="00086AE7"/>
    <w:rPr>
      <w:rFonts w:eastAsiaTheme="minorHAnsi"/>
      <w:lang w:eastAsia="en-US"/>
    </w:rPr>
  </w:style>
  <w:style w:type="paragraph" w:customStyle="1" w:styleId="4AB78665F859431F9717E60124E2F9526">
    <w:name w:val="4AB78665F859431F9717E60124E2F9526"/>
    <w:rsid w:val="00086AE7"/>
    <w:rPr>
      <w:rFonts w:eastAsiaTheme="minorHAnsi"/>
      <w:lang w:eastAsia="en-US"/>
    </w:rPr>
  </w:style>
  <w:style w:type="paragraph" w:customStyle="1" w:styleId="767369177432414A873328ABC2D76DAB1">
    <w:name w:val="767369177432414A873328ABC2D76DAB1"/>
    <w:rsid w:val="00086AE7"/>
    <w:rPr>
      <w:rFonts w:eastAsiaTheme="minorHAnsi"/>
      <w:lang w:eastAsia="en-US"/>
    </w:rPr>
  </w:style>
  <w:style w:type="paragraph" w:customStyle="1" w:styleId="AE5C0651DE6F49AC808B32F9582DDAFB6">
    <w:name w:val="AE5C0651DE6F49AC808B32F9582DDAFB6"/>
    <w:rsid w:val="00086AE7"/>
    <w:rPr>
      <w:rFonts w:eastAsiaTheme="minorHAnsi"/>
      <w:lang w:eastAsia="en-US"/>
    </w:rPr>
  </w:style>
  <w:style w:type="paragraph" w:customStyle="1" w:styleId="BE121BAB3F3C4384918471B2C03A90816">
    <w:name w:val="BE121BAB3F3C4384918471B2C03A90816"/>
    <w:rsid w:val="00086AE7"/>
    <w:rPr>
      <w:rFonts w:eastAsiaTheme="minorHAnsi"/>
      <w:lang w:eastAsia="en-US"/>
    </w:rPr>
  </w:style>
  <w:style w:type="paragraph" w:customStyle="1" w:styleId="72ECD03E238A476A9271CC50674773E46">
    <w:name w:val="72ECD03E238A476A9271CC50674773E46"/>
    <w:rsid w:val="00086AE7"/>
    <w:rPr>
      <w:rFonts w:eastAsiaTheme="minorHAnsi"/>
      <w:lang w:eastAsia="en-US"/>
    </w:rPr>
  </w:style>
  <w:style w:type="paragraph" w:customStyle="1" w:styleId="2B589E87341F463A948BEC3150F0CA586">
    <w:name w:val="2B589E87341F463A948BEC3150F0CA586"/>
    <w:rsid w:val="00086AE7"/>
    <w:rPr>
      <w:rFonts w:eastAsiaTheme="minorHAnsi"/>
      <w:lang w:eastAsia="en-US"/>
    </w:rPr>
  </w:style>
  <w:style w:type="paragraph" w:customStyle="1" w:styleId="C8F7ED62C155448C953EFC4F53173E166">
    <w:name w:val="C8F7ED62C155448C953EFC4F53173E166"/>
    <w:rsid w:val="00086AE7"/>
    <w:rPr>
      <w:rFonts w:eastAsiaTheme="minorHAnsi"/>
      <w:lang w:eastAsia="en-US"/>
    </w:rPr>
  </w:style>
  <w:style w:type="paragraph" w:customStyle="1" w:styleId="52503F871BBC46CFB2850CAFEAD7DDA16">
    <w:name w:val="52503F871BBC46CFB2850CAFEAD7DDA16"/>
    <w:rsid w:val="00086AE7"/>
    <w:rPr>
      <w:rFonts w:eastAsiaTheme="minorHAnsi"/>
      <w:lang w:eastAsia="en-US"/>
    </w:rPr>
  </w:style>
  <w:style w:type="paragraph" w:customStyle="1" w:styleId="180403C36938407A8ADA8D9EC25E7F506">
    <w:name w:val="180403C36938407A8ADA8D9EC25E7F506"/>
    <w:rsid w:val="00086AE7"/>
    <w:rPr>
      <w:rFonts w:eastAsiaTheme="minorHAnsi"/>
      <w:lang w:eastAsia="en-US"/>
    </w:rPr>
  </w:style>
  <w:style w:type="paragraph" w:customStyle="1" w:styleId="042363FBC3504BFA817EDA47A87C05296">
    <w:name w:val="042363FBC3504BFA817EDA47A87C05296"/>
    <w:rsid w:val="00086AE7"/>
    <w:rPr>
      <w:rFonts w:eastAsiaTheme="minorHAnsi"/>
      <w:lang w:eastAsia="en-US"/>
    </w:rPr>
  </w:style>
  <w:style w:type="paragraph" w:customStyle="1" w:styleId="F3445B7DE2E845DA9915E450786D49B66">
    <w:name w:val="F3445B7DE2E845DA9915E450786D49B66"/>
    <w:rsid w:val="00086AE7"/>
    <w:rPr>
      <w:rFonts w:eastAsiaTheme="minorHAnsi"/>
      <w:lang w:eastAsia="en-US"/>
    </w:rPr>
  </w:style>
  <w:style w:type="paragraph" w:customStyle="1" w:styleId="D23BCA0ED0DB4D40876FBC15964CDFB16">
    <w:name w:val="D23BCA0ED0DB4D40876FBC15964CDFB16"/>
    <w:rsid w:val="00086AE7"/>
    <w:rPr>
      <w:rFonts w:eastAsiaTheme="minorHAnsi"/>
      <w:lang w:eastAsia="en-US"/>
    </w:rPr>
  </w:style>
  <w:style w:type="paragraph" w:customStyle="1" w:styleId="2D5E824839D14C19900CE0BE8DFEBE696">
    <w:name w:val="2D5E824839D14C19900CE0BE8DFEBE696"/>
    <w:rsid w:val="00086AE7"/>
    <w:rPr>
      <w:rFonts w:eastAsiaTheme="minorHAnsi"/>
      <w:lang w:eastAsia="en-US"/>
    </w:rPr>
  </w:style>
  <w:style w:type="paragraph" w:customStyle="1" w:styleId="C29E4A09832B447F8283C4667EA3C2E16">
    <w:name w:val="C29E4A09832B447F8283C4667EA3C2E16"/>
    <w:rsid w:val="00086AE7"/>
    <w:rPr>
      <w:rFonts w:eastAsiaTheme="minorHAnsi"/>
      <w:lang w:eastAsia="en-US"/>
    </w:rPr>
  </w:style>
  <w:style w:type="paragraph" w:customStyle="1" w:styleId="C0326F4E126F4E1DAB02573B84919D246">
    <w:name w:val="C0326F4E126F4E1DAB02573B84919D246"/>
    <w:rsid w:val="00086AE7"/>
    <w:rPr>
      <w:rFonts w:eastAsiaTheme="minorHAnsi"/>
      <w:lang w:eastAsia="en-US"/>
    </w:rPr>
  </w:style>
  <w:style w:type="paragraph" w:customStyle="1" w:styleId="26D808EFAEDD4A2F94F5279755B54DF66">
    <w:name w:val="26D808EFAEDD4A2F94F5279755B54DF66"/>
    <w:rsid w:val="00086AE7"/>
    <w:rPr>
      <w:rFonts w:eastAsiaTheme="minorHAnsi"/>
      <w:lang w:eastAsia="en-US"/>
    </w:rPr>
  </w:style>
  <w:style w:type="paragraph" w:customStyle="1" w:styleId="937BDC6D47A7400C9A1434A4D613D62A6">
    <w:name w:val="937BDC6D47A7400C9A1434A4D613D62A6"/>
    <w:rsid w:val="00086AE7"/>
    <w:rPr>
      <w:rFonts w:eastAsiaTheme="minorHAnsi"/>
      <w:lang w:eastAsia="en-US"/>
    </w:rPr>
  </w:style>
  <w:style w:type="paragraph" w:customStyle="1" w:styleId="EBB3FFE49EDD4565B94F27631AA39E1E6">
    <w:name w:val="EBB3FFE49EDD4565B94F27631AA39E1E6"/>
    <w:rsid w:val="00086AE7"/>
    <w:rPr>
      <w:rFonts w:eastAsiaTheme="minorHAnsi"/>
      <w:lang w:eastAsia="en-US"/>
    </w:rPr>
  </w:style>
  <w:style w:type="paragraph" w:customStyle="1" w:styleId="ED621DEEFBDB4F6EA17926DB34943C176">
    <w:name w:val="ED621DEEFBDB4F6EA17926DB34943C176"/>
    <w:rsid w:val="00086AE7"/>
    <w:pPr>
      <w:spacing w:before="240"/>
    </w:pPr>
    <w:rPr>
      <w:rFonts w:eastAsiaTheme="minorHAnsi"/>
      <w:i/>
      <w:lang w:eastAsia="en-US"/>
    </w:rPr>
  </w:style>
  <w:style w:type="paragraph" w:customStyle="1" w:styleId="E870BF3082324835958323A6496B8BCE">
    <w:name w:val="E870BF3082324835958323A6496B8BCE"/>
    <w:rsid w:val="00086AE7"/>
    <w:pPr>
      <w:spacing w:before="240"/>
    </w:pPr>
    <w:rPr>
      <w:rFonts w:eastAsiaTheme="minorHAnsi"/>
      <w:i/>
      <w:lang w:eastAsia="en-US"/>
    </w:rPr>
  </w:style>
  <w:style w:type="paragraph" w:customStyle="1" w:styleId="166B5BE320F0498488BB73AD3DDFF03B">
    <w:name w:val="166B5BE320F0498488BB73AD3DDFF03B"/>
    <w:rsid w:val="00086AE7"/>
    <w:rPr>
      <w:rFonts w:eastAsiaTheme="minorHAnsi"/>
      <w:lang w:eastAsia="en-US"/>
    </w:rPr>
  </w:style>
  <w:style w:type="paragraph" w:customStyle="1" w:styleId="42F4C97EF2F54373BBD675DF335E8A7C">
    <w:name w:val="42F4C97EF2F54373BBD675DF335E8A7C"/>
    <w:rsid w:val="00086AE7"/>
    <w:rPr>
      <w:rFonts w:eastAsiaTheme="minorHAnsi"/>
      <w:lang w:eastAsia="en-US"/>
    </w:rPr>
  </w:style>
  <w:style w:type="paragraph" w:customStyle="1" w:styleId="81485C97FE454F5EA8465DA2228B6355">
    <w:name w:val="81485C97FE454F5EA8465DA2228B6355"/>
    <w:rsid w:val="00086AE7"/>
    <w:pPr>
      <w:spacing w:before="240"/>
    </w:pPr>
    <w:rPr>
      <w:rFonts w:eastAsiaTheme="minorHAnsi"/>
      <w:i/>
      <w:lang w:eastAsia="en-US"/>
    </w:rPr>
  </w:style>
  <w:style w:type="paragraph" w:customStyle="1" w:styleId="C93E0D28A8904AEDBFBC211C1A10B775">
    <w:name w:val="C93E0D28A8904AEDBFBC211C1A10B775"/>
    <w:rsid w:val="00086AE7"/>
    <w:rPr>
      <w:rFonts w:eastAsiaTheme="minorHAnsi"/>
      <w:lang w:eastAsia="en-US"/>
    </w:rPr>
  </w:style>
  <w:style w:type="paragraph" w:customStyle="1" w:styleId="6C807547A744447C918D381B57EAD3D7">
    <w:name w:val="6C807547A744447C918D381B57EAD3D7"/>
    <w:rsid w:val="00086AE7"/>
    <w:rPr>
      <w:rFonts w:eastAsiaTheme="minorHAnsi"/>
      <w:lang w:eastAsia="en-US"/>
    </w:rPr>
  </w:style>
  <w:style w:type="paragraph" w:customStyle="1" w:styleId="73AD00F23463477AA8F44D32FC21A363">
    <w:name w:val="73AD00F23463477AA8F44D32FC21A363"/>
    <w:rsid w:val="00086AE7"/>
    <w:rPr>
      <w:rFonts w:eastAsiaTheme="minorHAnsi"/>
      <w:lang w:eastAsia="en-US"/>
    </w:rPr>
  </w:style>
  <w:style w:type="paragraph" w:customStyle="1" w:styleId="29ADFC552C4942E49C7D23773B319830">
    <w:name w:val="29ADFC552C4942E49C7D23773B319830"/>
    <w:rsid w:val="00086AE7"/>
    <w:rPr>
      <w:rFonts w:eastAsiaTheme="minorHAnsi"/>
      <w:lang w:eastAsia="en-US"/>
    </w:rPr>
  </w:style>
  <w:style w:type="paragraph" w:customStyle="1" w:styleId="47912D7A211A43E8B817CD66D1076C6B">
    <w:name w:val="47912D7A211A43E8B817CD66D1076C6B"/>
    <w:rsid w:val="00086AE7"/>
    <w:pPr>
      <w:tabs>
        <w:tab w:val="center" w:pos="4536"/>
        <w:tab w:val="right" w:pos="9072"/>
      </w:tabs>
      <w:spacing w:after="0" w:line="240" w:lineRule="auto"/>
    </w:pPr>
    <w:rPr>
      <w:rFonts w:eastAsiaTheme="minorHAnsi"/>
      <w:lang w:eastAsia="en-US"/>
    </w:rPr>
  </w:style>
  <w:style w:type="paragraph" w:customStyle="1" w:styleId="47912D7A211A43E8B817CD66D1076C6B1">
    <w:name w:val="47912D7A211A43E8B817CD66D1076C6B1"/>
    <w:rsid w:val="00086AE7"/>
    <w:pPr>
      <w:tabs>
        <w:tab w:val="center" w:pos="4536"/>
        <w:tab w:val="right" w:pos="9072"/>
      </w:tabs>
      <w:spacing w:after="0" w:line="240" w:lineRule="auto"/>
    </w:pPr>
    <w:rPr>
      <w:rFonts w:eastAsiaTheme="minorHAnsi"/>
      <w:lang w:eastAsia="en-US"/>
    </w:rPr>
  </w:style>
  <w:style w:type="paragraph" w:customStyle="1" w:styleId="CF3481E6973D412FAE56F827F3DCEB5B">
    <w:name w:val="CF3481E6973D412FAE56F827F3DCEB5B"/>
    <w:rsid w:val="00D3683F"/>
  </w:style>
  <w:style w:type="paragraph" w:customStyle="1" w:styleId="E8A0A00346B84453A91F6C7E83F0FB0F">
    <w:name w:val="E8A0A00346B84453A91F6C7E83F0FB0F"/>
    <w:rsid w:val="00D3683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3683F"/>
    <w:rPr>
      <w:color w:val="808080"/>
    </w:rPr>
  </w:style>
  <w:style w:type="paragraph" w:customStyle="1" w:styleId="6F7AD92055B74B15A5F215DF2D3FEC64">
    <w:name w:val="6F7AD92055B74B15A5F215DF2D3FEC64"/>
  </w:style>
  <w:style w:type="paragraph" w:customStyle="1" w:styleId="D841662595574E3BB980F5F1A7FD1349">
    <w:name w:val="D841662595574E3BB980F5F1A7FD1349"/>
  </w:style>
  <w:style w:type="paragraph" w:customStyle="1" w:styleId="6E28FDB335774B68A369642720F0E73A">
    <w:name w:val="6E28FDB335774B68A369642720F0E73A"/>
  </w:style>
  <w:style w:type="paragraph" w:customStyle="1" w:styleId="73CDE8A7CC7C47268783CAD20A6D64F4">
    <w:name w:val="73CDE8A7CC7C47268783CAD20A6D64F4"/>
  </w:style>
  <w:style w:type="paragraph" w:customStyle="1" w:styleId="0512747AC73446B4A238388A9D62A2BC">
    <w:name w:val="0512747AC73446B4A238388A9D62A2BC"/>
  </w:style>
  <w:style w:type="paragraph" w:customStyle="1" w:styleId="F36BC1EF57214148A778568B13C95DA8">
    <w:name w:val="F36BC1EF57214148A778568B13C95DA8"/>
  </w:style>
  <w:style w:type="paragraph" w:customStyle="1" w:styleId="724B4287B01842E8A501AF00006B1FF3">
    <w:name w:val="724B4287B01842E8A501AF00006B1FF3"/>
  </w:style>
  <w:style w:type="paragraph" w:customStyle="1" w:styleId="61095FD6F6744F1B958CE6F14D6990B0">
    <w:name w:val="61095FD6F6744F1B958CE6F14D6990B0"/>
  </w:style>
  <w:style w:type="paragraph" w:customStyle="1" w:styleId="4AB78665F859431F9717E60124E2F952">
    <w:name w:val="4AB78665F859431F9717E60124E2F952"/>
  </w:style>
  <w:style w:type="paragraph" w:customStyle="1" w:styleId="4507F734B0664447AFD6F939A2F5FA9C">
    <w:name w:val="4507F734B0664447AFD6F939A2F5FA9C"/>
  </w:style>
  <w:style w:type="paragraph" w:customStyle="1" w:styleId="AE5C0651DE6F49AC808B32F9582DDAFB">
    <w:name w:val="AE5C0651DE6F49AC808B32F9582DDAFB"/>
  </w:style>
  <w:style w:type="paragraph" w:customStyle="1" w:styleId="BE121BAB3F3C4384918471B2C03A9081">
    <w:name w:val="BE121BAB3F3C4384918471B2C03A9081"/>
  </w:style>
  <w:style w:type="paragraph" w:customStyle="1" w:styleId="72ECD03E238A476A9271CC50674773E4">
    <w:name w:val="72ECD03E238A476A9271CC50674773E4"/>
  </w:style>
  <w:style w:type="paragraph" w:customStyle="1" w:styleId="2B589E87341F463A948BEC3150F0CA58">
    <w:name w:val="2B589E87341F463A948BEC3150F0CA58"/>
  </w:style>
  <w:style w:type="paragraph" w:customStyle="1" w:styleId="C8F7ED62C155448C953EFC4F53173E16">
    <w:name w:val="C8F7ED62C155448C953EFC4F53173E16"/>
  </w:style>
  <w:style w:type="paragraph" w:customStyle="1" w:styleId="52503F871BBC46CFB2850CAFEAD7DDA1">
    <w:name w:val="52503F871BBC46CFB2850CAFEAD7DDA1"/>
  </w:style>
  <w:style w:type="paragraph" w:customStyle="1" w:styleId="180403C36938407A8ADA8D9EC25E7F50">
    <w:name w:val="180403C36938407A8ADA8D9EC25E7F50"/>
  </w:style>
  <w:style w:type="paragraph" w:customStyle="1" w:styleId="042363FBC3504BFA817EDA47A87C0529">
    <w:name w:val="042363FBC3504BFA817EDA47A87C0529"/>
  </w:style>
  <w:style w:type="paragraph" w:customStyle="1" w:styleId="F3445B7DE2E845DA9915E450786D49B6">
    <w:name w:val="F3445B7DE2E845DA9915E450786D49B6"/>
  </w:style>
  <w:style w:type="paragraph" w:customStyle="1" w:styleId="D23BCA0ED0DB4D40876FBC15964CDFB1">
    <w:name w:val="D23BCA0ED0DB4D40876FBC15964CDFB1"/>
  </w:style>
  <w:style w:type="paragraph" w:customStyle="1" w:styleId="2D5E824839D14C19900CE0BE8DFEBE69">
    <w:name w:val="2D5E824839D14C19900CE0BE8DFEBE69"/>
  </w:style>
  <w:style w:type="paragraph" w:customStyle="1" w:styleId="C29E4A09832B447F8283C4667EA3C2E1">
    <w:name w:val="C29E4A09832B447F8283C4667EA3C2E1"/>
  </w:style>
  <w:style w:type="paragraph" w:customStyle="1" w:styleId="C0326F4E126F4E1DAB02573B84919D24">
    <w:name w:val="C0326F4E126F4E1DAB02573B84919D24"/>
  </w:style>
  <w:style w:type="paragraph" w:customStyle="1" w:styleId="26D808EFAEDD4A2F94F5279755B54DF6">
    <w:name w:val="26D808EFAEDD4A2F94F5279755B54DF6"/>
  </w:style>
  <w:style w:type="paragraph" w:customStyle="1" w:styleId="937BDC6D47A7400C9A1434A4D613D62A">
    <w:name w:val="937BDC6D47A7400C9A1434A4D613D62A"/>
  </w:style>
  <w:style w:type="paragraph" w:customStyle="1" w:styleId="EBB3FFE49EDD4565B94F27631AA39E1E">
    <w:name w:val="EBB3FFE49EDD4565B94F27631AA39E1E"/>
  </w:style>
  <w:style w:type="paragraph" w:customStyle="1" w:styleId="ED621DEEFBDB4F6EA17926DB34943C17">
    <w:name w:val="ED621DEEFBDB4F6EA17926DB34943C17"/>
  </w:style>
  <w:style w:type="paragraph" w:customStyle="1" w:styleId="2102B23A0F3F451C94967B587A529635">
    <w:name w:val="2102B23A0F3F451C94967B587A529635"/>
  </w:style>
  <w:style w:type="paragraph" w:customStyle="1" w:styleId="DFEDEC770319452688D4FC4FB9BC686E">
    <w:name w:val="DFEDEC770319452688D4FC4FB9BC686E"/>
  </w:style>
  <w:style w:type="paragraph" w:customStyle="1" w:styleId="805866895C564B99B0DC66F3A23B1369">
    <w:name w:val="805866895C564B99B0DC66F3A23B1369"/>
  </w:style>
  <w:style w:type="paragraph" w:customStyle="1" w:styleId="D492EE7FE5AA40E696E6FD6C66BCE6E5">
    <w:name w:val="D492EE7FE5AA40E696E6FD6C66BCE6E5"/>
  </w:style>
  <w:style w:type="paragraph" w:customStyle="1" w:styleId="0997877E36034C849A4E5E0EBB544BF9">
    <w:name w:val="0997877E36034C849A4E5E0EBB544BF9"/>
  </w:style>
  <w:style w:type="paragraph" w:customStyle="1" w:styleId="25F709CBFD8249CE88BF533F1C8FCCE4">
    <w:name w:val="25F709CBFD8249CE88BF533F1C8FCCE4"/>
  </w:style>
  <w:style w:type="paragraph" w:styleId="Sprechblasentext">
    <w:name w:val="Balloon Text"/>
    <w:basedOn w:val="Standard"/>
    <w:link w:val="SprechblasentextZchn"/>
    <w:uiPriority w:val="99"/>
    <w:semiHidden/>
    <w:unhideWhenUsed/>
    <w:rsid w:val="00AB1AC1"/>
    <w:pPr>
      <w:spacing w:after="0" w:line="240" w:lineRule="auto"/>
    </w:pPr>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AB1AC1"/>
    <w:rPr>
      <w:rFonts w:ascii="Tahoma" w:eastAsiaTheme="minorHAnsi" w:hAnsi="Tahoma" w:cs="Tahoma"/>
      <w:sz w:val="16"/>
      <w:szCs w:val="16"/>
      <w:lang w:eastAsia="en-US"/>
    </w:rPr>
  </w:style>
  <w:style w:type="paragraph" w:customStyle="1" w:styleId="6F7AD92055B74B15A5F215DF2D3FEC641">
    <w:name w:val="6F7AD92055B74B15A5F215DF2D3FEC641"/>
    <w:rsid w:val="00AB1AC1"/>
    <w:rPr>
      <w:rFonts w:eastAsiaTheme="minorHAnsi"/>
      <w:lang w:eastAsia="en-US"/>
    </w:rPr>
  </w:style>
  <w:style w:type="paragraph" w:customStyle="1" w:styleId="D841662595574E3BB980F5F1A7FD13491">
    <w:name w:val="D841662595574E3BB980F5F1A7FD13491"/>
    <w:rsid w:val="00AB1AC1"/>
    <w:rPr>
      <w:rFonts w:eastAsiaTheme="minorHAnsi"/>
      <w:lang w:eastAsia="en-US"/>
    </w:rPr>
  </w:style>
  <w:style w:type="paragraph" w:customStyle="1" w:styleId="6E28FDB335774B68A369642720F0E73A1">
    <w:name w:val="6E28FDB335774B68A369642720F0E73A1"/>
    <w:rsid w:val="00AB1AC1"/>
    <w:rPr>
      <w:rFonts w:eastAsiaTheme="minorHAnsi"/>
      <w:lang w:eastAsia="en-US"/>
    </w:rPr>
  </w:style>
  <w:style w:type="paragraph" w:customStyle="1" w:styleId="73CDE8A7CC7C47268783CAD20A6D64F41">
    <w:name w:val="73CDE8A7CC7C47268783CAD20A6D64F41"/>
    <w:rsid w:val="00AB1AC1"/>
    <w:rPr>
      <w:rFonts w:eastAsiaTheme="minorHAnsi"/>
      <w:lang w:eastAsia="en-US"/>
    </w:rPr>
  </w:style>
  <w:style w:type="paragraph" w:customStyle="1" w:styleId="0512747AC73446B4A238388A9D62A2BC1">
    <w:name w:val="0512747AC73446B4A238388A9D62A2BC1"/>
    <w:rsid w:val="00AB1AC1"/>
    <w:rPr>
      <w:rFonts w:eastAsiaTheme="minorHAnsi"/>
      <w:lang w:eastAsia="en-US"/>
    </w:rPr>
  </w:style>
  <w:style w:type="paragraph" w:customStyle="1" w:styleId="F36BC1EF57214148A778568B13C95DA81">
    <w:name w:val="F36BC1EF57214148A778568B13C95DA81"/>
    <w:rsid w:val="00AB1AC1"/>
    <w:rPr>
      <w:rFonts w:eastAsiaTheme="minorHAnsi"/>
      <w:lang w:eastAsia="en-US"/>
    </w:rPr>
  </w:style>
  <w:style w:type="paragraph" w:customStyle="1" w:styleId="724B4287B01842E8A501AF00006B1FF31">
    <w:name w:val="724B4287B01842E8A501AF00006B1FF31"/>
    <w:rsid w:val="00AB1AC1"/>
    <w:rPr>
      <w:rFonts w:eastAsiaTheme="minorHAnsi"/>
      <w:lang w:eastAsia="en-US"/>
    </w:rPr>
  </w:style>
  <w:style w:type="paragraph" w:customStyle="1" w:styleId="61095FD6F6744F1B958CE6F14D6990B01">
    <w:name w:val="61095FD6F6744F1B958CE6F14D6990B01"/>
    <w:rsid w:val="00AB1AC1"/>
    <w:rPr>
      <w:rFonts w:eastAsiaTheme="minorHAnsi"/>
      <w:lang w:eastAsia="en-US"/>
    </w:rPr>
  </w:style>
  <w:style w:type="paragraph" w:customStyle="1" w:styleId="4AB78665F859431F9717E60124E2F9521">
    <w:name w:val="4AB78665F859431F9717E60124E2F9521"/>
    <w:rsid w:val="00AB1AC1"/>
    <w:rPr>
      <w:rFonts w:eastAsiaTheme="minorHAnsi"/>
      <w:lang w:eastAsia="en-US"/>
    </w:rPr>
  </w:style>
  <w:style w:type="paragraph" w:customStyle="1" w:styleId="4507F734B0664447AFD6F939A2F5FA9C1">
    <w:name w:val="4507F734B0664447AFD6F939A2F5FA9C1"/>
    <w:rsid w:val="00AB1AC1"/>
    <w:rPr>
      <w:rFonts w:eastAsiaTheme="minorHAnsi"/>
      <w:lang w:eastAsia="en-US"/>
    </w:rPr>
  </w:style>
  <w:style w:type="paragraph" w:customStyle="1" w:styleId="AE5C0651DE6F49AC808B32F9582DDAFB1">
    <w:name w:val="AE5C0651DE6F49AC808B32F9582DDAFB1"/>
    <w:rsid w:val="00AB1AC1"/>
    <w:rPr>
      <w:rFonts w:eastAsiaTheme="minorHAnsi"/>
      <w:lang w:eastAsia="en-US"/>
    </w:rPr>
  </w:style>
  <w:style w:type="paragraph" w:customStyle="1" w:styleId="BE121BAB3F3C4384918471B2C03A90811">
    <w:name w:val="BE121BAB3F3C4384918471B2C03A90811"/>
    <w:rsid w:val="00AB1AC1"/>
    <w:rPr>
      <w:rFonts w:eastAsiaTheme="minorHAnsi"/>
      <w:lang w:eastAsia="en-US"/>
    </w:rPr>
  </w:style>
  <w:style w:type="paragraph" w:customStyle="1" w:styleId="72ECD03E238A476A9271CC50674773E41">
    <w:name w:val="72ECD03E238A476A9271CC50674773E41"/>
    <w:rsid w:val="00AB1AC1"/>
    <w:rPr>
      <w:rFonts w:eastAsiaTheme="minorHAnsi"/>
      <w:lang w:eastAsia="en-US"/>
    </w:rPr>
  </w:style>
  <w:style w:type="paragraph" w:customStyle="1" w:styleId="2B589E87341F463A948BEC3150F0CA581">
    <w:name w:val="2B589E87341F463A948BEC3150F0CA581"/>
    <w:rsid w:val="00AB1AC1"/>
    <w:rPr>
      <w:rFonts w:eastAsiaTheme="minorHAnsi"/>
      <w:lang w:eastAsia="en-US"/>
    </w:rPr>
  </w:style>
  <w:style w:type="paragraph" w:customStyle="1" w:styleId="C8F7ED62C155448C953EFC4F53173E161">
    <w:name w:val="C8F7ED62C155448C953EFC4F53173E161"/>
    <w:rsid w:val="00AB1AC1"/>
    <w:rPr>
      <w:rFonts w:eastAsiaTheme="minorHAnsi"/>
      <w:lang w:eastAsia="en-US"/>
    </w:rPr>
  </w:style>
  <w:style w:type="paragraph" w:customStyle="1" w:styleId="52503F871BBC46CFB2850CAFEAD7DDA11">
    <w:name w:val="52503F871BBC46CFB2850CAFEAD7DDA11"/>
    <w:rsid w:val="00AB1AC1"/>
    <w:rPr>
      <w:rFonts w:eastAsiaTheme="minorHAnsi"/>
      <w:lang w:eastAsia="en-US"/>
    </w:rPr>
  </w:style>
  <w:style w:type="paragraph" w:customStyle="1" w:styleId="180403C36938407A8ADA8D9EC25E7F501">
    <w:name w:val="180403C36938407A8ADA8D9EC25E7F501"/>
    <w:rsid w:val="00AB1AC1"/>
    <w:rPr>
      <w:rFonts w:eastAsiaTheme="minorHAnsi"/>
      <w:lang w:eastAsia="en-US"/>
    </w:rPr>
  </w:style>
  <w:style w:type="paragraph" w:customStyle="1" w:styleId="042363FBC3504BFA817EDA47A87C05291">
    <w:name w:val="042363FBC3504BFA817EDA47A87C05291"/>
    <w:rsid w:val="00AB1AC1"/>
    <w:rPr>
      <w:rFonts w:eastAsiaTheme="minorHAnsi"/>
      <w:lang w:eastAsia="en-US"/>
    </w:rPr>
  </w:style>
  <w:style w:type="paragraph" w:customStyle="1" w:styleId="F3445B7DE2E845DA9915E450786D49B61">
    <w:name w:val="F3445B7DE2E845DA9915E450786D49B61"/>
    <w:rsid w:val="00AB1AC1"/>
    <w:rPr>
      <w:rFonts w:eastAsiaTheme="minorHAnsi"/>
      <w:lang w:eastAsia="en-US"/>
    </w:rPr>
  </w:style>
  <w:style w:type="paragraph" w:customStyle="1" w:styleId="D23BCA0ED0DB4D40876FBC15964CDFB11">
    <w:name w:val="D23BCA0ED0DB4D40876FBC15964CDFB11"/>
    <w:rsid w:val="00AB1AC1"/>
    <w:rPr>
      <w:rFonts w:eastAsiaTheme="minorHAnsi"/>
      <w:lang w:eastAsia="en-US"/>
    </w:rPr>
  </w:style>
  <w:style w:type="paragraph" w:customStyle="1" w:styleId="2D5E824839D14C19900CE0BE8DFEBE691">
    <w:name w:val="2D5E824839D14C19900CE0BE8DFEBE691"/>
    <w:rsid w:val="00AB1AC1"/>
    <w:rPr>
      <w:rFonts w:eastAsiaTheme="minorHAnsi"/>
      <w:lang w:eastAsia="en-US"/>
    </w:rPr>
  </w:style>
  <w:style w:type="paragraph" w:customStyle="1" w:styleId="C29E4A09832B447F8283C4667EA3C2E11">
    <w:name w:val="C29E4A09832B447F8283C4667EA3C2E11"/>
    <w:rsid w:val="00AB1AC1"/>
    <w:rPr>
      <w:rFonts w:eastAsiaTheme="minorHAnsi"/>
      <w:lang w:eastAsia="en-US"/>
    </w:rPr>
  </w:style>
  <w:style w:type="paragraph" w:customStyle="1" w:styleId="C0326F4E126F4E1DAB02573B84919D241">
    <w:name w:val="C0326F4E126F4E1DAB02573B84919D241"/>
    <w:rsid w:val="00AB1AC1"/>
    <w:rPr>
      <w:rFonts w:eastAsiaTheme="minorHAnsi"/>
      <w:lang w:eastAsia="en-US"/>
    </w:rPr>
  </w:style>
  <w:style w:type="paragraph" w:customStyle="1" w:styleId="26D808EFAEDD4A2F94F5279755B54DF61">
    <w:name w:val="26D808EFAEDD4A2F94F5279755B54DF61"/>
    <w:rsid w:val="00AB1AC1"/>
    <w:rPr>
      <w:rFonts w:eastAsiaTheme="minorHAnsi"/>
      <w:lang w:eastAsia="en-US"/>
    </w:rPr>
  </w:style>
  <w:style w:type="paragraph" w:customStyle="1" w:styleId="937BDC6D47A7400C9A1434A4D613D62A1">
    <w:name w:val="937BDC6D47A7400C9A1434A4D613D62A1"/>
    <w:rsid w:val="00AB1AC1"/>
    <w:rPr>
      <w:rFonts w:eastAsiaTheme="minorHAnsi"/>
      <w:lang w:eastAsia="en-US"/>
    </w:rPr>
  </w:style>
  <w:style w:type="paragraph" w:customStyle="1" w:styleId="EBB3FFE49EDD4565B94F27631AA39E1E1">
    <w:name w:val="EBB3FFE49EDD4565B94F27631AA39E1E1"/>
    <w:rsid w:val="00AB1AC1"/>
    <w:rPr>
      <w:rFonts w:eastAsiaTheme="minorHAnsi"/>
      <w:lang w:eastAsia="en-US"/>
    </w:rPr>
  </w:style>
  <w:style w:type="paragraph" w:customStyle="1" w:styleId="ED621DEEFBDB4F6EA17926DB34943C171">
    <w:name w:val="ED621DEEFBDB4F6EA17926DB34943C171"/>
    <w:rsid w:val="00AB1AC1"/>
    <w:pPr>
      <w:spacing w:before="240"/>
    </w:pPr>
    <w:rPr>
      <w:rFonts w:eastAsiaTheme="minorHAnsi"/>
      <w:i/>
      <w:lang w:eastAsia="en-US"/>
    </w:rPr>
  </w:style>
  <w:style w:type="paragraph" w:customStyle="1" w:styleId="2102B23A0F3F451C94967B587A5296351">
    <w:name w:val="2102B23A0F3F451C94967B587A5296351"/>
    <w:rsid w:val="00AB1AC1"/>
    <w:pPr>
      <w:spacing w:before="240"/>
    </w:pPr>
    <w:rPr>
      <w:rFonts w:eastAsiaTheme="minorHAnsi"/>
      <w:i/>
      <w:lang w:eastAsia="en-US"/>
    </w:rPr>
  </w:style>
  <w:style w:type="paragraph" w:customStyle="1" w:styleId="DFEDEC770319452688D4FC4FB9BC686E1">
    <w:name w:val="DFEDEC770319452688D4FC4FB9BC686E1"/>
    <w:rsid w:val="00AB1AC1"/>
    <w:rPr>
      <w:rFonts w:eastAsiaTheme="minorHAnsi"/>
      <w:lang w:eastAsia="en-US"/>
    </w:rPr>
  </w:style>
  <w:style w:type="paragraph" w:customStyle="1" w:styleId="3F77E3294530457DA9CCE721E66DF3CE">
    <w:name w:val="3F77E3294530457DA9CCE721E66DF3CE"/>
    <w:rsid w:val="00AB1AC1"/>
    <w:rPr>
      <w:rFonts w:eastAsiaTheme="minorHAnsi"/>
      <w:lang w:eastAsia="en-US"/>
    </w:rPr>
  </w:style>
  <w:style w:type="paragraph" w:customStyle="1" w:styleId="3CB1DA73F3644766899F0D2C5C903B3F">
    <w:name w:val="3CB1DA73F3644766899F0D2C5C903B3F"/>
    <w:rsid w:val="00AB1AC1"/>
    <w:pPr>
      <w:spacing w:before="240"/>
    </w:pPr>
    <w:rPr>
      <w:rFonts w:eastAsiaTheme="minorHAnsi"/>
      <w:i/>
      <w:lang w:eastAsia="en-US"/>
    </w:rPr>
  </w:style>
  <w:style w:type="paragraph" w:customStyle="1" w:styleId="5BC569AACD8F40B0BFD5F40DAAE60775">
    <w:name w:val="5BC569AACD8F40B0BFD5F40DAAE60775"/>
    <w:rsid w:val="00AB1AC1"/>
    <w:rPr>
      <w:rFonts w:eastAsiaTheme="minorHAnsi"/>
      <w:lang w:eastAsia="en-US"/>
    </w:rPr>
  </w:style>
  <w:style w:type="paragraph" w:customStyle="1" w:styleId="4482745DA012423C969F448A227B51BB">
    <w:name w:val="4482745DA012423C969F448A227B51BB"/>
    <w:rsid w:val="00AB1AC1"/>
    <w:rPr>
      <w:rFonts w:eastAsiaTheme="minorHAnsi"/>
      <w:lang w:eastAsia="en-US"/>
    </w:rPr>
  </w:style>
  <w:style w:type="paragraph" w:customStyle="1" w:styleId="99898F4D6478407DB1710C2358839971">
    <w:name w:val="99898F4D6478407DB1710C2358839971"/>
    <w:rsid w:val="00AB1AC1"/>
    <w:rPr>
      <w:rFonts w:eastAsiaTheme="minorHAnsi"/>
      <w:lang w:eastAsia="en-US"/>
    </w:rPr>
  </w:style>
  <w:style w:type="paragraph" w:customStyle="1" w:styleId="25F87792D581447D9FA39D3718EE2AEC">
    <w:name w:val="25F87792D581447D9FA39D3718EE2AEC"/>
    <w:rsid w:val="00AB1AC1"/>
    <w:rPr>
      <w:rFonts w:eastAsiaTheme="minorHAnsi"/>
      <w:lang w:eastAsia="en-US"/>
    </w:rPr>
  </w:style>
  <w:style w:type="paragraph" w:customStyle="1" w:styleId="C3BCFF7D76FB44DEA41AE5C8C22783DE">
    <w:name w:val="C3BCFF7D76FB44DEA41AE5C8C22783DE"/>
    <w:rsid w:val="00AB1AC1"/>
    <w:rPr>
      <w:rFonts w:eastAsiaTheme="minorHAnsi"/>
      <w:lang w:eastAsia="en-US"/>
    </w:rPr>
  </w:style>
  <w:style w:type="paragraph" w:customStyle="1" w:styleId="5B9E35A16F1E4F5298D300F81E215B04">
    <w:name w:val="5B9E35A16F1E4F5298D300F81E215B04"/>
    <w:rsid w:val="00AB1AC1"/>
    <w:rPr>
      <w:rFonts w:eastAsiaTheme="minorHAnsi"/>
      <w:lang w:eastAsia="en-US"/>
    </w:rPr>
  </w:style>
  <w:style w:type="paragraph" w:customStyle="1" w:styleId="F13FEF9AD5AD47BE9E0477C85CB3B7B5">
    <w:name w:val="F13FEF9AD5AD47BE9E0477C85CB3B7B5"/>
    <w:rsid w:val="00AB1AC1"/>
    <w:rPr>
      <w:rFonts w:eastAsiaTheme="minorHAnsi"/>
      <w:lang w:eastAsia="en-US"/>
    </w:rPr>
  </w:style>
  <w:style w:type="paragraph" w:customStyle="1" w:styleId="5AA97101449944E7BB4569FCD0F53E13">
    <w:name w:val="5AA97101449944E7BB4569FCD0F53E13"/>
    <w:rsid w:val="00AB1AC1"/>
    <w:rPr>
      <w:rFonts w:eastAsiaTheme="minorHAnsi"/>
      <w:lang w:eastAsia="en-US"/>
    </w:rPr>
  </w:style>
  <w:style w:type="paragraph" w:customStyle="1" w:styleId="4A1E87CB007140239D6C9679622C67CC">
    <w:name w:val="4A1E87CB007140239D6C9679622C67CC"/>
    <w:rsid w:val="00AB1AC1"/>
    <w:rPr>
      <w:rFonts w:eastAsiaTheme="minorHAnsi"/>
      <w:lang w:eastAsia="en-US"/>
    </w:rPr>
  </w:style>
  <w:style w:type="paragraph" w:customStyle="1" w:styleId="19CF8099650C45CCB8D40836D22C9AB5">
    <w:name w:val="19CF8099650C45CCB8D40836D22C9AB5"/>
    <w:rsid w:val="00AB1AC1"/>
    <w:rPr>
      <w:rFonts w:eastAsiaTheme="minorHAnsi"/>
      <w:lang w:eastAsia="en-US"/>
    </w:rPr>
  </w:style>
  <w:style w:type="paragraph" w:customStyle="1" w:styleId="2086869B958B4BB5A9CFAD620AC3DF21">
    <w:name w:val="2086869B958B4BB5A9CFAD620AC3DF21"/>
    <w:rsid w:val="00AB1AC1"/>
    <w:rPr>
      <w:rFonts w:eastAsiaTheme="minorHAnsi"/>
      <w:lang w:eastAsia="en-US"/>
    </w:rPr>
  </w:style>
  <w:style w:type="paragraph" w:customStyle="1" w:styleId="A76B4E4695DE44C8B1C5E00EFC8AA36A">
    <w:name w:val="A76B4E4695DE44C8B1C5E00EFC8AA36A"/>
    <w:rsid w:val="00AB1AC1"/>
    <w:rPr>
      <w:rFonts w:eastAsiaTheme="minorHAnsi"/>
      <w:lang w:eastAsia="en-US"/>
    </w:rPr>
  </w:style>
  <w:style w:type="paragraph" w:customStyle="1" w:styleId="01745C9A678B4E4EB5F9916C1535C13B">
    <w:name w:val="01745C9A678B4E4EB5F9916C1535C13B"/>
    <w:rsid w:val="00AB1AC1"/>
    <w:pPr>
      <w:tabs>
        <w:tab w:val="center" w:pos="4536"/>
        <w:tab w:val="right" w:pos="9072"/>
      </w:tabs>
      <w:spacing w:after="0" w:line="240" w:lineRule="auto"/>
    </w:pPr>
    <w:rPr>
      <w:rFonts w:eastAsiaTheme="minorHAnsi"/>
      <w:lang w:eastAsia="en-US"/>
    </w:rPr>
  </w:style>
  <w:style w:type="paragraph" w:customStyle="1" w:styleId="01745C9A678B4E4EB5F9916C1535C13B1">
    <w:name w:val="01745C9A678B4E4EB5F9916C1535C13B1"/>
    <w:rsid w:val="00AB1AC1"/>
    <w:pPr>
      <w:tabs>
        <w:tab w:val="center" w:pos="4536"/>
        <w:tab w:val="right" w:pos="9072"/>
      </w:tabs>
      <w:spacing w:after="0" w:line="240" w:lineRule="auto"/>
    </w:pPr>
    <w:rPr>
      <w:rFonts w:eastAsiaTheme="minorHAnsi"/>
      <w:lang w:eastAsia="en-US"/>
    </w:rPr>
  </w:style>
  <w:style w:type="paragraph" w:customStyle="1" w:styleId="6F7AD92055B74B15A5F215DF2D3FEC642">
    <w:name w:val="6F7AD92055B74B15A5F215DF2D3FEC642"/>
    <w:rsid w:val="004C7F9F"/>
    <w:rPr>
      <w:rFonts w:eastAsiaTheme="minorHAnsi"/>
      <w:lang w:eastAsia="en-US"/>
    </w:rPr>
  </w:style>
  <w:style w:type="paragraph" w:customStyle="1" w:styleId="D841662595574E3BB980F5F1A7FD13492">
    <w:name w:val="D841662595574E3BB980F5F1A7FD13492"/>
    <w:rsid w:val="004C7F9F"/>
    <w:rPr>
      <w:rFonts w:eastAsiaTheme="minorHAnsi"/>
      <w:lang w:eastAsia="en-US"/>
    </w:rPr>
  </w:style>
  <w:style w:type="paragraph" w:customStyle="1" w:styleId="6E28FDB335774B68A369642720F0E73A2">
    <w:name w:val="6E28FDB335774B68A369642720F0E73A2"/>
    <w:rsid w:val="004C7F9F"/>
    <w:rPr>
      <w:rFonts w:eastAsiaTheme="minorHAnsi"/>
      <w:lang w:eastAsia="en-US"/>
    </w:rPr>
  </w:style>
  <w:style w:type="paragraph" w:customStyle="1" w:styleId="73CDE8A7CC7C47268783CAD20A6D64F42">
    <w:name w:val="73CDE8A7CC7C47268783CAD20A6D64F42"/>
    <w:rsid w:val="004C7F9F"/>
    <w:rPr>
      <w:rFonts w:eastAsiaTheme="minorHAnsi"/>
      <w:lang w:eastAsia="en-US"/>
    </w:rPr>
  </w:style>
  <w:style w:type="paragraph" w:customStyle="1" w:styleId="0512747AC73446B4A238388A9D62A2BC2">
    <w:name w:val="0512747AC73446B4A238388A9D62A2BC2"/>
    <w:rsid w:val="004C7F9F"/>
    <w:rPr>
      <w:rFonts w:eastAsiaTheme="minorHAnsi"/>
      <w:lang w:eastAsia="en-US"/>
    </w:rPr>
  </w:style>
  <w:style w:type="paragraph" w:customStyle="1" w:styleId="F36BC1EF57214148A778568B13C95DA82">
    <w:name w:val="F36BC1EF57214148A778568B13C95DA82"/>
    <w:rsid w:val="004C7F9F"/>
    <w:rPr>
      <w:rFonts w:eastAsiaTheme="minorHAnsi"/>
      <w:lang w:eastAsia="en-US"/>
    </w:rPr>
  </w:style>
  <w:style w:type="paragraph" w:customStyle="1" w:styleId="724B4287B01842E8A501AF00006B1FF32">
    <w:name w:val="724B4287B01842E8A501AF00006B1FF32"/>
    <w:rsid w:val="004C7F9F"/>
    <w:rPr>
      <w:rFonts w:eastAsiaTheme="minorHAnsi"/>
      <w:lang w:eastAsia="en-US"/>
    </w:rPr>
  </w:style>
  <w:style w:type="paragraph" w:customStyle="1" w:styleId="61095FD6F6744F1B958CE6F14D6990B02">
    <w:name w:val="61095FD6F6744F1B958CE6F14D6990B02"/>
    <w:rsid w:val="004C7F9F"/>
    <w:rPr>
      <w:rFonts w:eastAsiaTheme="minorHAnsi"/>
      <w:lang w:eastAsia="en-US"/>
    </w:rPr>
  </w:style>
  <w:style w:type="paragraph" w:customStyle="1" w:styleId="4AB78665F859431F9717E60124E2F9522">
    <w:name w:val="4AB78665F859431F9717E60124E2F9522"/>
    <w:rsid w:val="004C7F9F"/>
    <w:rPr>
      <w:rFonts w:eastAsiaTheme="minorHAnsi"/>
      <w:lang w:eastAsia="en-US"/>
    </w:rPr>
  </w:style>
  <w:style w:type="paragraph" w:customStyle="1" w:styleId="4507F734B0664447AFD6F939A2F5FA9C2">
    <w:name w:val="4507F734B0664447AFD6F939A2F5FA9C2"/>
    <w:rsid w:val="004C7F9F"/>
    <w:rPr>
      <w:rFonts w:eastAsiaTheme="minorHAnsi"/>
      <w:lang w:eastAsia="en-US"/>
    </w:rPr>
  </w:style>
  <w:style w:type="paragraph" w:customStyle="1" w:styleId="AE5C0651DE6F49AC808B32F9582DDAFB2">
    <w:name w:val="AE5C0651DE6F49AC808B32F9582DDAFB2"/>
    <w:rsid w:val="004C7F9F"/>
    <w:rPr>
      <w:rFonts w:eastAsiaTheme="minorHAnsi"/>
      <w:lang w:eastAsia="en-US"/>
    </w:rPr>
  </w:style>
  <w:style w:type="paragraph" w:customStyle="1" w:styleId="BE121BAB3F3C4384918471B2C03A90812">
    <w:name w:val="BE121BAB3F3C4384918471B2C03A90812"/>
    <w:rsid w:val="004C7F9F"/>
    <w:rPr>
      <w:rFonts w:eastAsiaTheme="minorHAnsi"/>
      <w:lang w:eastAsia="en-US"/>
    </w:rPr>
  </w:style>
  <w:style w:type="paragraph" w:customStyle="1" w:styleId="72ECD03E238A476A9271CC50674773E42">
    <w:name w:val="72ECD03E238A476A9271CC50674773E42"/>
    <w:rsid w:val="004C7F9F"/>
    <w:rPr>
      <w:rFonts w:eastAsiaTheme="minorHAnsi"/>
      <w:lang w:eastAsia="en-US"/>
    </w:rPr>
  </w:style>
  <w:style w:type="paragraph" w:customStyle="1" w:styleId="2B589E87341F463A948BEC3150F0CA582">
    <w:name w:val="2B589E87341F463A948BEC3150F0CA582"/>
    <w:rsid w:val="004C7F9F"/>
    <w:rPr>
      <w:rFonts w:eastAsiaTheme="minorHAnsi"/>
      <w:lang w:eastAsia="en-US"/>
    </w:rPr>
  </w:style>
  <w:style w:type="paragraph" w:customStyle="1" w:styleId="C8F7ED62C155448C953EFC4F53173E162">
    <w:name w:val="C8F7ED62C155448C953EFC4F53173E162"/>
    <w:rsid w:val="004C7F9F"/>
    <w:rPr>
      <w:rFonts w:eastAsiaTheme="minorHAnsi"/>
      <w:lang w:eastAsia="en-US"/>
    </w:rPr>
  </w:style>
  <w:style w:type="paragraph" w:customStyle="1" w:styleId="52503F871BBC46CFB2850CAFEAD7DDA12">
    <w:name w:val="52503F871BBC46CFB2850CAFEAD7DDA12"/>
    <w:rsid w:val="004C7F9F"/>
    <w:rPr>
      <w:rFonts w:eastAsiaTheme="minorHAnsi"/>
      <w:lang w:eastAsia="en-US"/>
    </w:rPr>
  </w:style>
  <w:style w:type="paragraph" w:customStyle="1" w:styleId="180403C36938407A8ADA8D9EC25E7F502">
    <w:name w:val="180403C36938407A8ADA8D9EC25E7F502"/>
    <w:rsid w:val="004C7F9F"/>
    <w:rPr>
      <w:rFonts w:eastAsiaTheme="minorHAnsi"/>
      <w:lang w:eastAsia="en-US"/>
    </w:rPr>
  </w:style>
  <w:style w:type="paragraph" w:customStyle="1" w:styleId="042363FBC3504BFA817EDA47A87C05292">
    <w:name w:val="042363FBC3504BFA817EDA47A87C05292"/>
    <w:rsid w:val="004C7F9F"/>
    <w:rPr>
      <w:rFonts w:eastAsiaTheme="minorHAnsi"/>
      <w:lang w:eastAsia="en-US"/>
    </w:rPr>
  </w:style>
  <w:style w:type="paragraph" w:customStyle="1" w:styleId="F3445B7DE2E845DA9915E450786D49B62">
    <w:name w:val="F3445B7DE2E845DA9915E450786D49B62"/>
    <w:rsid w:val="004C7F9F"/>
    <w:rPr>
      <w:rFonts w:eastAsiaTheme="minorHAnsi"/>
      <w:lang w:eastAsia="en-US"/>
    </w:rPr>
  </w:style>
  <w:style w:type="paragraph" w:customStyle="1" w:styleId="D23BCA0ED0DB4D40876FBC15964CDFB12">
    <w:name w:val="D23BCA0ED0DB4D40876FBC15964CDFB12"/>
    <w:rsid w:val="004C7F9F"/>
    <w:rPr>
      <w:rFonts w:eastAsiaTheme="minorHAnsi"/>
      <w:lang w:eastAsia="en-US"/>
    </w:rPr>
  </w:style>
  <w:style w:type="paragraph" w:customStyle="1" w:styleId="2D5E824839D14C19900CE0BE8DFEBE692">
    <w:name w:val="2D5E824839D14C19900CE0BE8DFEBE692"/>
    <w:rsid w:val="004C7F9F"/>
    <w:rPr>
      <w:rFonts w:eastAsiaTheme="minorHAnsi"/>
      <w:lang w:eastAsia="en-US"/>
    </w:rPr>
  </w:style>
  <w:style w:type="paragraph" w:customStyle="1" w:styleId="C29E4A09832B447F8283C4667EA3C2E12">
    <w:name w:val="C29E4A09832B447F8283C4667EA3C2E12"/>
    <w:rsid w:val="004C7F9F"/>
    <w:rPr>
      <w:rFonts w:eastAsiaTheme="minorHAnsi"/>
      <w:lang w:eastAsia="en-US"/>
    </w:rPr>
  </w:style>
  <w:style w:type="paragraph" w:customStyle="1" w:styleId="C0326F4E126F4E1DAB02573B84919D242">
    <w:name w:val="C0326F4E126F4E1DAB02573B84919D242"/>
    <w:rsid w:val="004C7F9F"/>
    <w:rPr>
      <w:rFonts w:eastAsiaTheme="minorHAnsi"/>
      <w:lang w:eastAsia="en-US"/>
    </w:rPr>
  </w:style>
  <w:style w:type="paragraph" w:customStyle="1" w:styleId="26D808EFAEDD4A2F94F5279755B54DF62">
    <w:name w:val="26D808EFAEDD4A2F94F5279755B54DF62"/>
    <w:rsid w:val="004C7F9F"/>
    <w:rPr>
      <w:rFonts w:eastAsiaTheme="minorHAnsi"/>
      <w:lang w:eastAsia="en-US"/>
    </w:rPr>
  </w:style>
  <w:style w:type="paragraph" w:customStyle="1" w:styleId="937BDC6D47A7400C9A1434A4D613D62A2">
    <w:name w:val="937BDC6D47A7400C9A1434A4D613D62A2"/>
    <w:rsid w:val="004C7F9F"/>
    <w:rPr>
      <w:rFonts w:eastAsiaTheme="minorHAnsi"/>
      <w:lang w:eastAsia="en-US"/>
    </w:rPr>
  </w:style>
  <w:style w:type="paragraph" w:customStyle="1" w:styleId="EBB3FFE49EDD4565B94F27631AA39E1E2">
    <w:name w:val="EBB3FFE49EDD4565B94F27631AA39E1E2"/>
    <w:rsid w:val="004C7F9F"/>
    <w:rPr>
      <w:rFonts w:eastAsiaTheme="minorHAnsi"/>
      <w:lang w:eastAsia="en-US"/>
    </w:rPr>
  </w:style>
  <w:style w:type="paragraph" w:customStyle="1" w:styleId="ED621DEEFBDB4F6EA17926DB34943C172">
    <w:name w:val="ED621DEEFBDB4F6EA17926DB34943C172"/>
    <w:rsid w:val="004C7F9F"/>
    <w:pPr>
      <w:spacing w:before="240"/>
    </w:pPr>
    <w:rPr>
      <w:rFonts w:eastAsiaTheme="minorHAnsi"/>
      <w:i/>
      <w:lang w:eastAsia="en-US"/>
    </w:rPr>
  </w:style>
  <w:style w:type="paragraph" w:customStyle="1" w:styleId="2102B23A0F3F451C94967B587A5296352">
    <w:name w:val="2102B23A0F3F451C94967B587A5296352"/>
    <w:rsid w:val="004C7F9F"/>
    <w:pPr>
      <w:spacing w:before="240"/>
    </w:pPr>
    <w:rPr>
      <w:rFonts w:eastAsiaTheme="minorHAnsi"/>
      <w:i/>
      <w:lang w:eastAsia="en-US"/>
    </w:rPr>
  </w:style>
  <w:style w:type="paragraph" w:customStyle="1" w:styleId="DFEDEC770319452688D4FC4FB9BC686E2">
    <w:name w:val="DFEDEC770319452688D4FC4FB9BC686E2"/>
    <w:rsid w:val="004C7F9F"/>
    <w:rPr>
      <w:rFonts w:eastAsiaTheme="minorHAnsi"/>
      <w:lang w:eastAsia="en-US"/>
    </w:rPr>
  </w:style>
  <w:style w:type="paragraph" w:customStyle="1" w:styleId="3F77E3294530457DA9CCE721E66DF3CE1">
    <w:name w:val="3F77E3294530457DA9CCE721E66DF3CE1"/>
    <w:rsid w:val="004C7F9F"/>
    <w:rPr>
      <w:rFonts w:eastAsiaTheme="minorHAnsi"/>
      <w:lang w:eastAsia="en-US"/>
    </w:rPr>
  </w:style>
  <w:style w:type="paragraph" w:customStyle="1" w:styleId="3CB1DA73F3644766899F0D2C5C903B3F1">
    <w:name w:val="3CB1DA73F3644766899F0D2C5C903B3F1"/>
    <w:rsid w:val="004C7F9F"/>
    <w:pPr>
      <w:spacing w:before="240"/>
    </w:pPr>
    <w:rPr>
      <w:rFonts w:eastAsiaTheme="minorHAnsi"/>
      <w:i/>
      <w:lang w:eastAsia="en-US"/>
    </w:rPr>
  </w:style>
  <w:style w:type="paragraph" w:customStyle="1" w:styleId="5BC569AACD8F40B0BFD5F40DAAE607751">
    <w:name w:val="5BC569AACD8F40B0BFD5F40DAAE607751"/>
    <w:rsid w:val="004C7F9F"/>
    <w:rPr>
      <w:rFonts w:eastAsiaTheme="minorHAnsi"/>
      <w:lang w:eastAsia="en-US"/>
    </w:rPr>
  </w:style>
  <w:style w:type="paragraph" w:customStyle="1" w:styleId="4482745DA012423C969F448A227B51BB1">
    <w:name w:val="4482745DA012423C969F448A227B51BB1"/>
    <w:rsid w:val="004C7F9F"/>
    <w:rPr>
      <w:rFonts w:eastAsiaTheme="minorHAnsi"/>
      <w:lang w:eastAsia="en-US"/>
    </w:rPr>
  </w:style>
  <w:style w:type="paragraph" w:customStyle="1" w:styleId="99898F4D6478407DB1710C23588399711">
    <w:name w:val="99898F4D6478407DB1710C23588399711"/>
    <w:rsid w:val="004C7F9F"/>
    <w:rPr>
      <w:rFonts w:eastAsiaTheme="minorHAnsi"/>
      <w:lang w:eastAsia="en-US"/>
    </w:rPr>
  </w:style>
  <w:style w:type="paragraph" w:customStyle="1" w:styleId="25F87792D581447D9FA39D3718EE2AEC1">
    <w:name w:val="25F87792D581447D9FA39D3718EE2AEC1"/>
    <w:rsid w:val="004C7F9F"/>
    <w:rPr>
      <w:rFonts w:eastAsiaTheme="minorHAnsi"/>
      <w:lang w:eastAsia="en-US"/>
    </w:rPr>
  </w:style>
  <w:style w:type="paragraph" w:customStyle="1" w:styleId="09FCD5D3EC734D05B78313B432377357">
    <w:name w:val="09FCD5D3EC734D05B78313B432377357"/>
    <w:rsid w:val="004C7F9F"/>
    <w:rPr>
      <w:rFonts w:eastAsiaTheme="minorHAnsi"/>
      <w:lang w:eastAsia="en-US"/>
    </w:rPr>
  </w:style>
  <w:style w:type="paragraph" w:customStyle="1" w:styleId="6E22545CE8CC4486A39182C9B3B88644">
    <w:name w:val="6E22545CE8CC4486A39182C9B3B88644"/>
    <w:rsid w:val="004C7F9F"/>
    <w:rPr>
      <w:rFonts w:eastAsiaTheme="minorHAnsi"/>
      <w:lang w:eastAsia="en-US"/>
    </w:rPr>
  </w:style>
  <w:style w:type="paragraph" w:customStyle="1" w:styleId="01DD8732DA374E49A0B1C8E6D2840221">
    <w:name w:val="01DD8732DA374E49A0B1C8E6D2840221"/>
    <w:rsid w:val="004C7F9F"/>
    <w:rPr>
      <w:rFonts w:eastAsiaTheme="minorHAnsi"/>
      <w:lang w:eastAsia="en-US"/>
    </w:rPr>
  </w:style>
  <w:style w:type="paragraph" w:customStyle="1" w:styleId="49276811C0294590AFA1C9032BBF2C51">
    <w:name w:val="49276811C0294590AFA1C9032BBF2C51"/>
    <w:rsid w:val="004C7F9F"/>
    <w:rPr>
      <w:rFonts w:eastAsiaTheme="minorHAnsi"/>
      <w:lang w:eastAsia="en-US"/>
    </w:rPr>
  </w:style>
  <w:style w:type="paragraph" w:customStyle="1" w:styleId="B7F901FED7304264AA312960CAD5A8F2">
    <w:name w:val="B7F901FED7304264AA312960CAD5A8F2"/>
    <w:rsid w:val="004C7F9F"/>
    <w:rPr>
      <w:rFonts w:eastAsiaTheme="minorHAnsi"/>
      <w:lang w:eastAsia="en-US"/>
    </w:rPr>
  </w:style>
  <w:style w:type="paragraph" w:customStyle="1" w:styleId="6004FEEF4DA04510953E5FCD5D34C303">
    <w:name w:val="6004FEEF4DA04510953E5FCD5D34C303"/>
    <w:rsid w:val="004C7F9F"/>
    <w:rPr>
      <w:rFonts w:eastAsiaTheme="minorHAnsi"/>
      <w:lang w:eastAsia="en-US"/>
    </w:rPr>
  </w:style>
  <w:style w:type="paragraph" w:customStyle="1" w:styleId="1E19953ECB0A4641A5EF22A4445373EB">
    <w:name w:val="1E19953ECB0A4641A5EF22A4445373EB"/>
    <w:rsid w:val="004C7F9F"/>
    <w:rPr>
      <w:rFonts w:eastAsiaTheme="minorHAnsi"/>
      <w:lang w:eastAsia="en-US"/>
    </w:rPr>
  </w:style>
  <w:style w:type="paragraph" w:customStyle="1" w:styleId="682A4594B2914E7A98E967C4B340C3EA">
    <w:name w:val="682A4594B2914E7A98E967C4B340C3EA"/>
    <w:rsid w:val="004C7F9F"/>
    <w:rPr>
      <w:rFonts w:eastAsiaTheme="minorHAnsi"/>
      <w:lang w:eastAsia="en-US"/>
    </w:rPr>
  </w:style>
  <w:style w:type="paragraph" w:customStyle="1" w:styleId="EF11220985294CFCA98E68270738B582">
    <w:name w:val="EF11220985294CFCA98E68270738B582"/>
    <w:rsid w:val="004C7F9F"/>
    <w:pPr>
      <w:tabs>
        <w:tab w:val="center" w:pos="4536"/>
        <w:tab w:val="right" w:pos="9072"/>
      </w:tabs>
      <w:spacing w:after="0" w:line="240" w:lineRule="auto"/>
    </w:pPr>
    <w:rPr>
      <w:rFonts w:eastAsiaTheme="minorHAnsi"/>
      <w:lang w:eastAsia="en-US"/>
    </w:rPr>
  </w:style>
  <w:style w:type="paragraph" w:customStyle="1" w:styleId="EF11220985294CFCA98E68270738B5821">
    <w:name w:val="EF11220985294CFCA98E68270738B5821"/>
    <w:rsid w:val="004C7F9F"/>
    <w:pPr>
      <w:tabs>
        <w:tab w:val="center" w:pos="4536"/>
        <w:tab w:val="right" w:pos="9072"/>
      </w:tabs>
      <w:spacing w:after="0" w:line="240" w:lineRule="auto"/>
    </w:pPr>
    <w:rPr>
      <w:rFonts w:eastAsiaTheme="minorHAnsi"/>
      <w:lang w:eastAsia="en-US"/>
    </w:rPr>
  </w:style>
  <w:style w:type="paragraph" w:customStyle="1" w:styleId="F5EF3109F7ED47BD95452B7AF31AD819">
    <w:name w:val="F5EF3109F7ED47BD95452B7AF31AD819"/>
    <w:rsid w:val="004C7F9F"/>
  </w:style>
  <w:style w:type="paragraph" w:customStyle="1" w:styleId="30A0A4CA921A457498E2B7CBFAFCDDEB">
    <w:name w:val="30A0A4CA921A457498E2B7CBFAFCDDEB"/>
    <w:rsid w:val="004C7F9F"/>
  </w:style>
  <w:style w:type="paragraph" w:customStyle="1" w:styleId="94E2E75DAD874CB6AF3EAFB6F1BD3794">
    <w:name w:val="94E2E75DAD874CB6AF3EAFB6F1BD3794"/>
    <w:rsid w:val="004C7F9F"/>
  </w:style>
  <w:style w:type="paragraph" w:customStyle="1" w:styleId="559F741DBF974A86A1994DB41EA48C43">
    <w:name w:val="559F741DBF974A86A1994DB41EA48C43"/>
    <w:rsid w:val="004C7F9F"/>
  </w:style>
  <w:style w:type="paragraph" w:customStyle="1" w:styleId="57AEEA1391B0444E8DDF30E41C0C50F3">
    <w:name w:val="57AEEA1391B0444E8DDF30E41C0C50F3"/>
    <w:rsid w:val="004C7F9F"/>
  </w:style>
  <w:style w:type="paragraph" w:customStyle="1" w:styleId="6F7AD92055B74B15A5F215DF2D3FEC643">
    <w:name w:val="6F7AD92055B74B15A5F215DF2D3FEC643"/>
    <w:rsid w:val="001743C4"/>
    <w:rPr>
      <w:rFonts w:eastAsiaTheme="minorHAnsi"/>
      <w:lang w:eastAsia="en-US"/>
    </w:rPr>
  </w:style>
  <w:style w:type="paragraph" w:customStyle="1" w:styleId="D841662595574E3BB980F5F1A7FD13493">
    <w:name w:val="D841662595574E3BB980F5F1A7FD13493"/>
    <w:rsid w:val="001743C4"/>
    <w:rPr>
      <w:rFonts w:eastAsiaTheme="minorHAnsi"/>
      <w:lang w:eastAsia="en-US"/>
    </w:rPr>
  </w:style>
  <w:style w:type="paragraph" w:customStyle="1" w:styleId="6E28FDB335774B68A369642720F0E73A3">
    <w:name w:val="6E28FDB335774B68A369642720F0E73A3"/>
    <w:rsid w:val="001743C4"/>
    <w:rPr>
      <w:rFonts w:eastAsiaTheme="minorHAnsi"/>
      <w:lang w:eastAsia="en-US"/>
    </w:rPr>
  </w:style>
  <w:style w:type="paragraph" w:customStyle="1" w:styleId="73CDE8A7CC7C47268783CAD20A6D64F43">
    <w:name w:val="73CDE8A7CC7C47268783CAD20A6D64F43"/>
    <w:rsid w:val="001743C4"/>
    <w:rPr>
      <w:rFonts w:eastAsiaTheme="minorHAnsi"/>
      <w:lang w:eastAsia="en-US"/>
    </w:rPr>
  </w:style>
  <w:style w:type="paragraph" w:customStyle="1" w:styleId="0512747AC73446B4A238388A9D62A2BC3">
    <w:name w:val="0512747AC73446B4A238388A9D62A2BC3"/>
    <w:rsid w:val="001743C4"/>
    <w:rPr>
      <w:rFonts w:eastAsiaTheme="minorHAnsi"/>
      <w:lang w:eastAsia="en-US"/>
    </w:rPr>
  </w:style>
  <w:style w:type="paragraph" w:customStyle="1" w:styleId="F36BC1EF57214148A778568B13C95DA83">
    <w:name w:val="F36BC1EF57214148A778568B13C95DA83"/>
    <w:rsid w:val="001743C4"/>
    <w:rPr>
      <w:rFonts w:eastAsiaTheme="minorHAnsi"/>
      <w:lang w:eastAsia="en-US"/>
    </w:rPr>
  </w:style>
  <w:style w:type="paragraph" w:customStyle="1" w:styleId="724B4287B01842E8A501AF00006B1FF33">
    <w:name w:val="724B4287B01842E8A501AF00006B1FF33"/>
    <w:rsid w:val="001743C4"/>
    <w:rPr>
      <w:rFonts w:eastAsiaTheme="minorHAnsi"/>
      <w:lang w:eastAsia="en-US"/>
    </w:rPr>
  </w:style>
  <w:style w:type="paragraph" w:customStyle="1" w:styleId="61095FD6F6744F1B958CE6F14D6990B03">
    <w:name w:val="61095FD6F6744F1B958CE6F14D6990B03"/>
    <w:rsid w:val="001743C4"/>
    <w:rPr>
      <w:rFonts w:eastAsiaTheme="minorHAnsi"/>
      <w:lang w:eastAsia="en-US"/>
    </w:rPr>
  </w:style>
  <w:style w:type="paragraph" w:customStyle="1" w:styleId="4AB78665F859431F9717E60124E2F9523">
    <w:name w:val="4AB78665F859431F9717E60124E2F9523"/>
    <w:rsid w:val="001743C4"/>
    <w:rPr>
      <w:rFonts w:eastAsiaTheme="minorHAnsi"/>
      <w:lang w:eastAsia="en-US"/>
    </w:rPr>
  </w:style>
  <w:style w:type="paragraph" w:customStyle="1" w:styleId="4507F734B0664447AFD6F939A2F5FA9C3">
    <w:name w:val="4507F734B0664447AFD6F939A2F5FA9C3"/>
    <w:rsid w:val="001743C4"/>
    <w:rPr>
      <w:rFonts w:eastAsiaTheme="minorHAnsi"/>
      <w:lang w:eastAsia="en-US"/>
    </w:rPr>
  </w:style>
  <w:style w:type="paragraph" w:customStyle="1" w:styleId="AE5C0651DE6F49AC808B32F9582DDAFB3">
    <w:name w:val="AE5C0651DE6F49AC808B32F9582DDAFB3"/>
    <w:rsid w:val="001743C4"/>
    <w:rPr>
      <w:rFonts w:eastAsiaTheme="minorHAnsi"/>
      <w:lang w:eastAsia="en-US"/>
    </w:rPr>
  </w:style>
  <w:style w:type="paragraph" w:customStyle="1" w:styleId="BE121BAB3F3C4384918471B2C03A90813">
    <w:name w:val="BE121BAB3F3C4384918471B2C03A90813"/>
    <w:rsid w:val="001743C4"/>
    <w:rPr>
      <w:rFonts w:eastAsiaTheme="minorHAnsi"/>
      <w:lang w:eastAsia="en-US"/>
    </w:rPr>
  </w:style>
  <w:style w:type="paragraph" w:customStyle="1" w:styleId="72ECD03E238A476A9271CC50674773E43">
    <w:name w:val="72ECD03E238A476A9271CC50674773E43"/>
    <w:rsid w:val="001743C4"/>
    <w:rPr>
      <w:rFonts w:eastAsiaTheme="minorHAnsi"/>
      <w:lang w:eastAsia="en-US"/>
    </w:rPr>
  </w:style>
  <w:style w:type="paragraph" w:customStyle="1" w:styleId="2B589E87341F463A948BEC3150F0CA583">
    <w:name w:val="2B589E87341F463A948BEC3150F0CA583"/>
    <w:rsid w:val="001743C4"/>
    <w:rPr>
      <w:rFonts w:eastAsiaTheme="minorHAnsi"/>
      <w:lang w:eastAsia="en-US"/>
    </w:rPr>
  </w:style>
  <w:style w:type="paragraph" w:customStyle="1" w:styleId="C8F7ED62C155448C953EFC4F53173E163">
    <w:name w:val="C8F7ED62C155448C953EFC4F53173E163"/>
    <w:rsid w:val="001743C4"/>
    <w:rPr>
      <w:rFonts w:eastAsiaTheme="minorHAnsi"/>
      <w:lang w:eastAsia="en-US"/>
    </w:rPr>
  </w:style>
  <w:style w:type="paragraph" w:customStyle="1" w:styleId="52503F871BBC46CFB2850CAFEAD7DDA13">
    <w:name w:val="52503F871BBC46CFB2850CAFEAD7DDA13"/>
    <w:rsid w:val="001743C4"/>
    <w:rPr>
      <w:rFonts w:eastAsiaTheme="minorHAnsi"/>
      <w:lang w:eastAsia="en-US"/>
    </w:rPr>
  </w:style>
  <w:style w:type="paragraph" w:customStyle="1" w:styleId="180403C36938407A8ADA8D9EC25E7F503">
    <w:name w:val="180403C36938407A8ADA8D9EC25E7F503"/>
    <w:rsid w:val="001743C4"/>
    <w:rPr>
      <w:rFonts w:eastAsiaTheme="minorHAnsi"/>
      <w:lang w:eastAsia="en-US"/>
    </w:rPr>
  </w:style>
  <w:style w:type="paragraph" w:customStyle="1" w:styleId="042363FBC3504BFA817EDA47A87C05293">
    <w:name w:val="042363FBC3504BFA817EDA47A87C05293"/>
    <w:rsid w:val="001743C4"/>
    <w:rPr>
      <w:rFonts w:eastAsiaTheme="minorHAnsi"/>
      <w:lang w:eastAsia="en-US"/>
    </w:rPr>
  </w:style>
  <w:style w:type="paragraph" w:customStyle="1" w:styleId="F3445B7DE2E845DA9915E450786D49B63">
    <w:name w:val="F3445B7DE2E845DA9915E450786D49B63"/>
    <w:rsid w:val="001743C4"/>
    <w:rPr>
      <w:rFonts w:eastAsiaTheme="minorHAnsi"/>
      <w:lang w:eastAsia="en-US"/>
    </w:rPr>
  </w:style>
  <w:style w:type="paragraph" w:customStyle="1" w:styleId="D23BCA0ED0DB4D40876FBC15964CDFB13">
    <w:name w:val="D23BCA0ED0DB4D40876FBC15964CDFB13"/>
    <w:rsid w:val="001743C4"/>
    <w:rPr>
      <w:rFonts w:eastAsiaTheme="minorHAnsi"/>
      <w:lang w:eastAsia="en-US"/>
    </w:rPr>
  </w:style>
  <w:style w:type="paragraph" w:customStyle="1" w:styleId="2D5E824839D14C19900CE0BE8DFEBE693">
    <w:name w:val="2D5E824839D14C19900CE0BE8DFEBE693"/>
    <w:rsid w:val="001743C4"/>
    <w:rPr>
      <w:rFonts w:eastAsiaTheme="minorHAnsi"/>
      <w:lang w:eastAsia="en-US"/>
    </w:rPr>
  </w:style>
  <w:style w:type="paragraph" w:customStyle="1" w:styleId="C29E4A09832B447F8283C4667EA3C2E13">
    <w:name w:val="C29E4A09832B447F8283C4667EA3C2E13"/>
    <w:rsid w:val="001743C4"/>
    <w:rPr>
      <w:rFonts w:eastAsiaTheme="minorHAnsi"/>
      <w:lang w:eastAsia="en-US"/>
    </w:rPr>
  </w:style>
  <w:style w:type="paragraph" w:customStyle="1" w:styleId="C0326F4E126F4E1DAB02573B84919D243">
    <w:name w:val="C0326F4E126F4E1DAB02573B84919D243"/>
    <w:rsid w:val="001743C4"/>
    <w:rPr>
      <w:rFonts w:eastAsiaTheme="minorHAnsi"/>
      <w:lang w:eastAsia="en-US"/>
    </w:rPr>
  </w:style>
  <w:style w:type="paragraph" w:customStyle="1" w:styleId="26D808EFAEDD4A2F94F5279755B54DF63">
    <w:name w:val="26D808EFAEDD4A2F94F5279755B54DF63"/>
    <w:rsid w:val="001743C4"/>
    <w:rPr>
      <w:rFonts w:eastAsiaTheme="minorHAnsi"/>
      <w:lang w:eastAsia="en-US"/>
    </w:rPr>
  </w:style>
  <w:style w:type="paragraph" w:customStyle="1" w:styleId="937BDC6D47A7400C9A1434A4D613D62A3">
    <w:name w:val="937BDC6D47A7400C9A1434A4D613D62A3"/>
    <w:rsid w:val="001743C4"/>
    <w:rPr>
      <w:rFonts w:eastAsiaTheme="minorHAnsi"/>
      <w:lang w:eastAsia="en-US"/>
    </w:rPr>
  </w:style>
  <w:style w:type="paragraph" w:customStyle="1" w:styleId="EBB3FFE49EDD4565B94F27631AA39E1E3">
    <w:name w:val="EBB3FFE49EDD4565B94F27631AA39E1E3"/>
    <w:rsid w:val="001743C4"/>
    <w:rPr>
      <w:rFonts w:eastAsiaTheme="minorHAnsi"/>
      <w:lang w:eastAsia="en-US"/>
    </w:rPr>
  </w:style>
  <w:style w:type="paragraph" w:customStyle="1" w:styleId="ED621DEEFBDB4F6EA17926DB34943C173">
    <w:name w:val="ED621DEEFBDB4F6EA17926DB34943C173"/>
    <w:rsid w:val="001743C4"/>
    <w:pPr>
      <w:spacing w:before="240"/>
    </w:pPr>
    <w:rPr>
      <w:rFonts w:eastAsiaTheme="minorHAnsi"/>
      <w:i/>
      <w:lang w:eastAsia="en-US"/>
    </w:rPr>
  </w:style>
  <w:style w:type="paragraph" w:customStyle="1" w:styleId="2102B23A0F3F451C94967B587A5296353">
    <w:name w:val="2102B23A0F3F451C94967B587A5296353"/>
    <w:rsid w:val="001743C4"/>
    <w:pPr>
      <w:spacing w:before="240"/>
    </w:pPr>
    <w:rPr>
      <w:rFonts w:eastAsiaTheme="minorHAnsi"/>
      <w:i/>
      <w:lang w:eastAsia="en-US"/>
    </w:rPr>
  </w:style>
  <w:style w:type="paragraph" w:customStyle="1" w:styleId="DFEDEC770319452688D4FC4FB9BC686E3">
    <w:name w:val="DFEDEC770319452688D4FC4FB9BC686E3"/>
    <w:rsid w:val="001743C4"/>
    <w:rPr>
      <w:rFonts w:eastAsiaTheme="minorHAnsi"/>
      <w:lang w:eastAsia="en-US"/>
    </w:rPr>
  </w:style>
  <w:style w:type="paragraph" w:customStyle="1" w:styleId="3F77E3294530457DA9CCE721E66DF3CE2">
    <w:name w:val="3F77E3294530457DA9CCE721E66DF3CE2"/>
    <w:rsid w:val="001743C4"/>
    <w:rPr>
      <w:rFonts w:eastAsiaTheme="minorHAnsi"/>
      <w:lang w:eastAsia="en-US"/>
    </w:rPr>
  </w:style>
  <w:style w:type="paragraph" w:customStyle="1" w:styleId="3CB1DA73F3644766899F0D2C5C903B3F2">
    <w:name w:val="3CB1DA73F3644766899F0D2C5C903B3F2"/>
    <w:rsid w:val="001743C4"/>
    <w:pPr>
      <w:spacing w:before="240"/>
    </w:pPr>
    <w:rPr>
      <w:rFonts w:eastAsiaTheme="minorHAnsi"/>
      <w:i/>
      <w:lang w:eastAsia="en-US"/>
    </w:rPr>
  </w:style>
  <w:style w:type="paragraph" w:customStyle="1" w:styleId="5BC569AACD8F40B0BFD5F40DAAE607752">
    <w:name w:val="5BC569AACD8F40B0BFD5F40DAAE607752"/>
    <w:rsid w:val="001743C4"/>
    <w:rPr>
      <w:rFonts w:eastAsiaTheme="minorHAnsi"/>
      <w:lang w:eastAsia="en-US"/>
    </w:rPr>
  </w:style>
  <w:style w:type="paragraph" w:customStyle="1" w:styleId="4482745DA012423C969F448A227B51BB2">
    <w:name w:val="4482745DA012423C969F448A227B51BB2"/>
    <w:rsid w:val="001743C4"/>
    <w:rPr>
      <w:rFonts w:eastAsiaTheme="minorHAnsi"/>
      <w:lang w:eastAsia="en-US"/>
    </w:rPr>
  </w:style>
  <w:style w:type="paragraph" w:customStyle="1" w:styleId="99898F4D6478407DB1710C23588399712">
    <w:name w:val="99898F4D6478407DB1710C23588399712"/>
    <w:rsid w:val="001743C4"/>
    <w:rPr>
      <w:rFonts w:eastAsiaTheme="minorHAnsi"/>
      <w:lang w:eastAsia="en-US"/>
    </w:rPr>
  </w:style>
  <w:style w:type="paragraph" w:customStyle="1" w:styleId="25F87792D581447D9FA39D3718EE2AEC2">
    <w:name w:val="25F87792D581447D9FA39D3718EE2AEC2"/>
    <w:rsid w:val="001743C4"/>
    <w:rPr>
      <w:rFonts w:eastAsiaTheme="minorHAnsi"/>
      <w:lang w:eastAsia="en-US"/>
    </w:rPr>
  </w:style>
  <w:style w:type="paragraph" w:customStyle="1" w:styleId="09FCD5D3EC734D05B78313B4323773571">
    <w:name w:val="09FCD5D3EC734D05B78313B4323773571"/>
    <w:rsid w:val="001743C4"/>
    <w:rPr>
      <w:rFonts w:eastAsiaTheme="minorHAnsi"/>
      <w:lang w:eastAsia="en-US"/>
    </w:rPr>
  </w:style>
  <w:style w:type="paragraph" w:customStyle="1" w:styleId="6E22545CE8CC4486A39182C9B3B886441">
    <w:name w:val="6E22545CE8CC4486A39182C9B3B886441"/>
    <w:rsid w:val="001743C4"/>
    <w:rPr>
      <w:rFonts w:eastAsiaTheme="minorHAnsi"/>
      <w:lang w:eastAsia="en-US"/>
    </w:rPr>
  </w:style>
  <w:style w:type="paragraph" w:customStyle="1" w:styleId="01DD8732DA374E49A0B1C8E6D28402211">
    <w:name w:val="01DD8732DA374E49A0B1C8E6D28402211"/>
    <w:rsid w:val="001743C4"/>
    <w:rPr>
      <w:rFonts w:eastAsiaTheme="minorHAnsi"/>
      <w:lang w:eastAsia="en-US"/>
    </w:rPr>
  </w:style>
  <w:style w:type="paragraph" w:customStyle="1" w:styleId="49276811C0294590AFA1C9032BBF2C511">
    <w:name w:val="49276811C0294590AFA1C9032BBF2C511"/>
    <w:rsid w:val="001743C4"/>
    <w:rPr>
      <w:rFonts w:eastAsiaTheme="minorHAnsi"/>
      <w:lang w:eastAsia="en-US"/>
    </w:rPr>
  </w:style>
  <w:style w:type="paragraph" w:customStyle="1" w:styleId="EB326665E3D94DB59BA0C6076169E700">
    <w:name w:val="EB326665E3D94DB59BA0C6076169E700"/>
    <w:rsid w:val="001743C4"/>
    <w:rPr>
      <w:rFonts w:eastAsiaTheme="minorHAnsi"/>
      <w:lang w:eastAsia="en-US"/>
    </w:rPr>
  </w:style>
  <w:style w:type="paragraph" w:customStyle="1" w:styleId="F7CC9F64BAB240D0A3269406FDE0607D">
    <w:name w:val="F7CC9F64BAB240D0A3269406FDE0607D"/>
    <w:rsid w:val="001743C4"/>
    <w:rPr>
      <w:rFonts w:eastAsiaTheme="minorHAnsi"/>
      <w:lang w:eastAsia="en-US"/>
    </w:rPr>
  </w:style>
  <w:style w:type="paragraph" w:customStyle="1" w:styleId="736F8C6A4D4D4C4B9233DEC57C17193B">
    <w:name w:val="736F8C6A4D4D4C4B9233DEC57C17193B"/>
    <w:rsid w:val="001743C4"/>
    <w:rPr>
      <w:rFonts w:eastAsiaTheme="minorHAnsi"/>
      <w:lang w:eastAsia="en-US"/>
    </w:rPr>
  </w:style>
  <w:style w:type="paragraph" w:customStyle="1" w:styleId="236D1C6FC185432D872E184681E96FEA">
    <w:name w:val="236D1C6FC185432D872E184681E96FEA"/>
    <w:rsid w:val="001743C4"/>
    <w:rPr>
      <w:rFonts w:eastAsiaTheme="minorHAnsi"/>
      <w:lang w:eastAsia="en-US"/>
    </w:rPr>
  </w:style>
  <w:style w:type="paragraph" w:customStyle="1" w:styleId="99B623B5077145E493F8AB66B1866DB8">
    <w:name w:val="99B623B5077145E493F8AB66B1866DB8"/>
    <w:rsid w:val="001743C4"/>
    <w:rPr>
      <w:rFonts w:eastAsiaTheme="minorHAnsi"/>
      <w:lang w:eastAsia="en-US"/>
    </w:rPr>
  </w:style>
  <w:style w:type="paragraph" w:customStyle="1" w:styleId="9D1580249B214086A4A1E60C44F7D9B3">
    <w:name w:val="9D1580249B214086A4A1E60C44F7D9B3"/>
    <w:rsid w:val="001743C4"/>
    <w:rPr>
      <w:rFonts w:eastAsiaTheme="minorHAnsi"/>
      <w:lang w:eastAsia="en-US"/>
    </w:rPr>
  </w:style>
  <w:style w:type="paragraph" w:customStyle="1" w:styleId="20C8D77DF1474F2F88F1B25F33C5E7ED">
    <w:name w:val="20C8D77DF1474F2F88F1B25F33C5E7ED"/>
    <w:rsid w:val="001743C4"/>
    <w:rPr>
      <w:rFonts w:eastAsiaTheme="minorHAnsi"/>
      <w:lang w:eastAsia="en-US"/>
    </w:rPr>
  </w:style>
  <w:style w:type="paragraph" w:customStyle="1" w:styleId="577008B26E69445B949D02D67B9B77F6">
    <w:name w:val="577008B26E69445B949D02D67B9B77F6"/>
    <w:rsid w:val="001743C4"/>
    <w:pPr>
      <w:tabs>
        <w:tab w:val="center" w:pos="4536"/>
        <w:tab w:val="right" w:pos="9072"/>
      </w:tabs>
      <w:spacing w:after="0" w:line="240" w:lineRule="auto"/>
    </w:pPr>
    <w:rPr>
      <w:rFonts w:eastAsiaTheme="minorHAnsi"/>
      <w:lang w:eastAsia="en-US"/>
    </w:rPr>
  </w:style>
  <w:style w:type="paragraph" w:customStyle="1" w:styleId="577008B26E69445B949D02D67B9B77F61">
    <w:name w:val="577008B26E69445B949D02D67B9B77F61"/>
    <w:rsid w:val="001743C4"/>
    <w:pPr>
      <w:tabs>
        <w:tab w:val="center" w:pos="4536"/>
        <w:tab w:val="right" w:pos="9072"/>
      </w:tabs>
      <w:spacing w:after="0" w:line="240" w:lineRule="auto"/>
    </w:pPr>
    <w:rPr>
      <w:rFonts w:eastAsiaTheme="minorHAnsi"/>
      <w:lang w:eastAsia="en-US"/>
    </w:rPr>
  </w:style>
  <w:style w:type="paragraph" w:customStyle="1" w:styleId="6F7AD92055B74B15A5F215DF2D3FEC644">
    <w:name w:val="6F7AD92055B74B15A5F215DF2D3FEC644"/>
    <w:rsid w:val="007B51E0"/>
    <w:rPr>
      <w:rFonts w:eastAsiaTheme="minorHAnsi"/>
      <w:lang w:eastAsia="en-US"/>
    </w:rPr>
  </w:style>
  <w:style w:type="paragraph" w:customStyle="1" w:styleId="D841662595574E3BB980F5F1A7FD13494">
    <w:name w:val="D841662595574E3BB980F5F1A7FD13494"/>
    <w:rsid w:val="007B51E0"/>
    <w:rPr>
      <w:rFonts w:eastAsiaTheme="minorHAnsi"/>
      <w:lang w:eastAsia="en-US"/>
    </w:rPr>
  </w:style>
  <w:style w:type="paragraph" w:customStyle="1" w:styleId="6E28FDB335774B68A369642720F0E73A4">
    <w:name w:val="6E28FDB335774B68A369642720F0E73A4"/>
    <w:rsid w:val="007B51E0"/>
    <w:rPr>
      <w:rFonts w:eastAsiaTheme="minorHAnsi"/>
      <w:lang w:eastAsia="en-US"/>
    </w:rPr>
  </w:style>
  <w:style w:type="paragraph" w:customStyle="1" w:styleId="73CDE8A7CC7C47268783CAD20A6D64F44">
    <w:name w:val="73CDE8A7CC7C47268783CAD20A6D64F44"/>
    <w:rsid w:val="007B51E0"/>
    <w:rPr>
      <w:rFonts w:eastAsiaTheme="minorHAnsi"/>
      <w:lang w:eastAsia="en-US"/>
    </w:rPr>
  </w:style>
  <w:style w:type="paragraph" w:customStyle="1" w:styleId="0512747AC73446B4A238388A9D62A2BC4">
    <w:name w:val="0512747AC73446B4A238388A9D62A2BC4"/>
    <w:rsid w:val="007B51E0"/>
    <w:rPr>
      <w:rFonts w:eastAsiaTheme="minorHAnsi"/>
      <w:lang w:eastAsia="en-US"/>
    </w:rPr>
  </w:style>
  <w:style w:type="paragraph" w:customStyle="1" w:styleId="F36BC1EF57214148A778568B13C95DA84">
    <w:name w:val="F36BC1EF57214148A778568B13C95DA84"/>
    <w:rsid w:val="007B51E0"/>
    <w:rPr>
      <w:rFonts w:eastAsiaTheme="minorHAnsi"/>
      <w:lang w:eastAsia="en-US"/>
    </w:rPr>
  </w:style>
  <w:style w:type="paragraph" w:customStyle="1" w:styleId="724B4287B01842E8A501AF00006B1FF34">
    <w:name w:val="724B4287B01842E8A501AF00006B1FF34"/>
    <w:rsid w:val="007B51E0"/>
    <w:rPr>
      <w:rFonts w:eastAsiaTheme="minorHAnsi"/>
      <w:lang w:eastAsia="en-US"/>
    </w:rPr>
  </w:style>
  <w:style w:type="paragraph" w:customStyle="1" w:styleId="61095FD6F6744F1B958CE6F14D6990B04">
    <w:name w:val="61095FD6F6744F1B958CE6F14D6990B04"/>
    <w:rsid w:val="007B51E0"/>
    <w:rPr>
      <w:rFonts w:eastAsiaTheme="minorHAnsi"/>
      <w:lang w:eastAsia="en-US"/>
    </w:rPr>
  </w:style>
  <w:style w:type="paragraph" w:customStyle="1" w:styleId="4AB78665F859431F9717E60124E2F9524">
    <w:name w:val="4AB78665F859431F9717E60124E2F9524"/>
    <w:rsid w:val="007B51E0"/>
    <w:rPr>
      <w:rFonts w:eastAsiaTheme="minorHAnsi"/>
      <w:lang w:eastAsia="en-US"/>
    </w:rPr>
  </w:style>
  <w:style w:type="paragraph" w:customStyle="1" w:styleId="4507F734B0664447AFD6F939A2F5FA9C4">
    <w:name w:val="4507F734B0664447AFD6F939A2F5FA9C4"/>
    <w:rsid w:val="007B51E0"/>
    <w:rPr>
      <w:rFonts w:eastAsiaTheme="minorHAnsi"/>
      <w:lang w:eastAsia="en-US"/>
    </w:rPr>
  </w:style>
  <w:style w:type="paragraph" w:customStyle="1" w:styleId="AE5C0651DE6F49AC808B32F9582DDAFB4">
    <w:name w:val="AE5C0651DE6F49AC808B32F9582DDAFB4"/>
    <w:rsid w:val="007B51E0"/>
    <w:rPr>
      <w:rFonts w:eastAsiaTheme="minorHAnsi"/>
      <w:lang w:eastAsia="en-US"/>
    </w:rPr>
  </w:style>
  <w:style w:type="paragraph" w:customStyle="1" w:styleId="BE121BAB3F3C4384918471B2C03A90814">
    <w:name w:val="BE121BAB3F3C4384918471B2C03A90814"/>
    <w:rsid w:val="007B51E0"/>
    <w:rPr>
      <w:rFonts w:eastAsiaTheme="minorHAnsi"/>
      <w:lang w:eastAsia="en-US"/>
    </w:rPr>
  </w:style>
  <w:style w:type="paragraph" w:customStyle="1" w:styleId="72ECD03E238A476A9271CC50674773E44">
    <w:name w:val="72ECD03E238A476A9271CC50674773E44"/>
    <w:rsid w:val="007B51E0"/>
    <w:rPr>
      <w:rFonts w:eastAsiaTheme="minorHAnsi"/>
      <w:lang w:eastAsia="en-US"/>
    </w:rPr>
  </w:style>
  <w:style w:type="paragraph" w:customStyle="1" w:styleId="2B589E87341F463A948BEC3150F0CA584">
    <w:name w:val="2B589E87341F463A948BEC3150F0CA584"/>
    <w:rsid w:val="007B51E0"/>
    <w:rPr>
      <w:rFonts w:eastAsiaTheme="minorHAnsi"/>
      <w:lang w:eastAsia="en-US"/>
    </w:rPr>
  </w:style>
  <w:style w:type="paragraph" w:customStyle="1" w:styleId="C8F7ED62C155448C953EFC4F53173E164">
    <w:name w:val="C8F7ED62C155448C953EFC4F53173E164"/>
    <w:rsid w:val="007B51E0"/>
    <w:rPr>
      <w:rFonts w:eastAsiaTheme="minorHAnsi"/>
      <w:lang w:eastAsia="en-US"/>
    </w:rPr>
  </w:style>
  <w:style w:type="paragraph" w:customStyle="1" w:styleId="52503F871BBC46CFB2850CAFEAD7DDA14">
    <w:name w:val="52503F871BBC46CFB2850CAFEAD7DDA14"/>
    <w:rsid w:val="007B51E0"/>
    <w:rPr>
      <w:rFonts w:eastAsiaTheme="minorHAnsi"/>
      <w:lang w:eastAsia="en-US"/>
    </w:rPr>
  </w:style>
  <w:style w:type="paragraph" w:customStyle="1" w:styleId="180403C36938407A8ADA8D9EC25E7F504">
    <w:name w:val="180403C36938407A8ADA8D9EC25E7F504"/>
    <w:rsid w:val="007B51E0"/>
    <w:rPr>
      <w:rFonts w:eastAsiaTheme="minorHAnsi"/>
      <w:lang w:eastAsia="en-US"/>
    </w:rPr>
  </w:style>
  <w:style w:type="paragraph" w:customStyle="1" w:styleId="042363FBC3504BFA817EDA47A87C05294">
    <w:name w:val="042363FBC3504BFA817EDA47A87C05294"/>
    <w:rsid w:val="007B51E0"/>
    <w:rPr>
      <w:rFonts w:eastAsiaTheme="minorHAnsi"/>
      <w:lang w:eastAsia="en-US"/>
    </w:rPr>
  </w:style>
  <w:style w:type="paragraph" w:customStyle="1" w:styleId="F3445B7DE2E845DA9915E450786D49B64">
    <w:name w:val="F3445B7DE2E845DA9915E450786D49B64"/>
    <w:rsid w:val="007B51E0"/>
    <w:rPr>
      <w:rFonts w:eastAsiaTheme="minorHAnsi"/>
      <w:lang w:eastAsia="en-US"/>
    </w:rPr>
  </w:style>
  <w:style w:type="paragraph" w:customStyle="1" w:styleId="D23BCA0ED0DB4D40876FBC15964CDFB14">
    <w:name w:val="D23BCA0ED0DB4D40876FBC15964CDFB14"/>
    <w:rsid w:val="007B51E0"/>
    <w:rPr>
      <w:rFonts w:eastAsiaTheme="minorHAnsi"/>
      <w:lang w:eastAsia="en-US"/>
    </w:rPr>
  </w:style>
  <w:style w:type="paragraph" w:customStyle="1" w:styleId="2D5E824839D14C19900CE0BE8DFEBE694">
    <w:name w:val="2D5E824839D14C19900CE0BE8DFEBE694"/>
    <w:rsid w:val="007B51E0"/>
    <w:rPr>
      <w:rFonts w:eastAsiaTheme="minorHAnsi"/>
      <w:lang w:eastAsia="en-US"/>
    </w:rPr>
  </w:style>
  <w:style w:type="paragraph" w:customStyle="1" w:styleId="C29E4A09832B447F8283C4667EA3C2E14">
    <w:name w:val="C29E4A09832B447F8283C4667EA3C2E14"/>
    <w:rsid w:val="007B51E0"/>
    <w:rPr>
      <w:rFonts w:eastAsiaTheme="minorHAnsi"/>
      <w:lang w:eastAsia="en-US"/>
    </w:rPr>
  </w:style>
  <w:style w:type="paragraph" w:customStyle="1" w:styleId="C0326F4E126F4E1DAB02573B84919D244">
    <w:name w:val="C0326F4E126F4E1DAB02573B84919D244"/>
    <w:rsid w:val="007B51E0"/>
    <w:rPr>
      <w:rFonts w:eastAsiaTheme="minorHAnsi"/>
      <w:lang w:eastAsia="en-US"/>
    </w:rPr>
  </w:style>
  <w:style w:type="paragraph" w:customStyle="1" w:styleId="26D808EFAEDD4A2F94F5279755B54DF64">
    <w:name w:val="26D808EFAEDD4A2F94F5279755B54DF64"/>
    <w:rsid w:val="007B51E0"/>
    <w:rPr>
      <w:rFonts w:eastAsiaTheme="minorHAnsi"/>
      <w:lang w:eastAsia="en-US"/>
    </w:rPr>
  </w:style>
  <w:style w:type="paragraph" w:customStyle="1" w:styleId="937BDC6D47A7400C9A1434A4D613D62A4">
    <w:name w:val="937BDC6D47A7400C9A1434A4D613D62A4"/>
    <w:rsid w:val="007B51E0"/>
    <w:rPr>
      <w:rFonts w:eastAsiaTheme="minorHAnsi"/>
      <w:lang w:eastAsia="en-US"/>
    </w:rPr>
  </w:style>
  <w:style w:type="paragraph" w:customStyle="1" w:styleId="EBB3FFE49EDD4565B94F27631AA39E1E4">
    <w:name w:val="EBB3FFE49EDD4565B94F27631AA39E1E4"/>
    <w:rsid w:val="007B51E0"/>
    <w:rPr>
      <w:rFonts w:eastAsiaTheme="minorHAnsi"/>
      <w:lang w:eastAsia="en-US"/>
    </w:rPr>
  </w:style>
  <w:style w:type="paragraph" w:customStyle="1" w:styleId="ED621DEEFBDB4F6EA17926DB34943C174">
    <w:name w:val="ED621DEEFBDB4F6EA17926DB34943C174"/>
    <w:rsid w:val="007B51E0"/>
    <w:pPr>
      <w:spacing w:before="240"/>
    </w:pPr>
    <w:rPr>
      <w:rFonts w:eastAsiaTheme="minorHAnsi"/>
      <w:i/>
      <w:lang w:eastAsia="en-US"/>
    </w:rPr>
  </w:style>
  <w:style w:type="paragraph" w:customStyle="1" w:styleId="2102B23A0F3F451C94967B587A5296354">
    <w:name w:val="2102B23A0F3F451C94967B587A5296354"/>
    <w:rsid w:val="007B51E0"/>
    <w:pPr>
      <w:spacing w:before="240"/>
    </w:pPr>
    <w:rPr>
      <w:rFonts w:eastAsiaTheme="minorHAnsi"/>
      <w:i/>
      <w:lang w:eastAsia="en-US"/>
    </w:rPr>
  </w:style>
  <w:style w:type="paragraph" w:customStyle="1" w:styleId="DFEDEC770319452688D4FC4FB9BC686E4">
    <w:name w:val="DFEDEC770319452688D4FC4FB9BC686E4"/>
    <w:rsid w:val="007B51E0"/>
    <w:rPr>
      <w:rFonts w:eastAsiaTheme="minorHAnsi"/>
      <w:lang w:eastAsia="en-US"/>
    </w:rPr>
  </w:style>
  <w:style w:type="paragraph" w:customStyle="1" w:styleId="3F77E3294530457DA9CCE721E66DF3CE3">
    <w:name w:val="3F77E3294530457DA9CCE721E66DF3CE3"/>
    <w:rsid w:val="007B51E0"/>
    <w:rPr>
      <w:rFonts w:eastAsiaTheme="minorHAnsi"/>
      <w:lang w:eastAsia="en-US"/>
    </w:rPr>
  </w:style>
  <w:style w:type="paragraph" w:customStyle="1" w:styleId="CD6B7B5656C349D48AEE2B62FE553B36">
    <w:name w:val="CD6B7B5656C349D48AEE2B62FE553B36"/>
    <w:rsid w:val="007B51E0"/>
    <w:pPr>
      <w:spacing w:before="240"/>
    </w:pPr>
    <w:rPr>
      <w:rFonts w:eastAsiaTheme="minorHAnsi"/>
      <w:i/>
      <w:lang w:eastAsia="en-US"/>
    </w:rPr>
  </w:style>
  <w:style w:type="paragraph" w:customStyle="1" w:styleId="CAC0FD636A3845E9BB063A443E57CC1A">
    <w:name w:val="CAC0FD636A3845E9BB063A443E57CC1A"/>
    <w:rsid w:val="007B51E0"/>
    <w:rPr>
      <w:rFonts w:eastAsiaTheme="minorHAnsi"/>
      <w:lang w:eastAsia="en-US"/>
    </w:rPr>
  </w:style>
  <w:style w:type="paragraph" w:customStyle="1" w:styleId="4DCBF225A70A4D9186DEA83B7776845B">
    <w:name w:val="4DCBF225A70A4D9186DEA83B7776845B"/>
    <w:rsid w:val="007B51E0"/>
    <w:rPr>
      <w:rFonts w:eastAsiaTheme="minorHAnsi"/>
      <w:lang w:eastAsia="en-US"/>
    </w:rPr>
  </w:style>
  <w:style w:type="paragraph" w:customStyle="1" w:styleId="1029C6AC3BB14CA4B98D48E7734BF86B">
    <w:name w:val="1029C6AC3BB14CA4B98D48E7734BF86B"/>
    <w:rsid w:val="007B51E0"/>
    <w:rPr>
      <w:rFonts w:eastAsiaTheme="minorHAnsi"/>
      <w:lang w:eastAsia="en-US"/>
    </w:rPr>
  </w:style>
  <w:style w:type="paragraph" w:customStyle="1" w:styleId="FD2EEC9E7C734A808DE7264FDF6D1A64">
    <w:name w:val="FD2EEC9E7C734A808DE7264FDF6D1A64"/>
    <w:rsid w:val="007B51E0"/>
    <w:rPr>
      <w:rFonts w:eastAsiaTheme="minorHAnsi"/>
      <w:lang w:eastAsia="en-US"/>
    </w:rPr>
  </w:style>
  <w:style w:type="paragraph" w:customStyle="1" w:styleId="AC2731C91C8B4F27A3C295D5C0B4F2F8">
    <w:name w:val="AC2731C91C8B4F27A3C295D5C0B4F2F8"/>
    <w:rsid w:val="007B51E0"/>
    <w:rPr>
      <w:rFonts w:eastAsiaTheme="minorHAnsi"/>
      <w:lang w:eastAsia="en-US"/>
    </w:rPr>
  </w:style>
  <w:style w:type="paragraph" w:customStyle="1" w:styleId="65EB48EAA89F4B33BC38966287687EB5">
    <w:name w:val="65EB48EAA89F4B33BC38966287687EB5"/>
    <w:rsid w:val="007B51E0"/>
    <w:rPr>
      <w:rFonts w:eastAsiaTheme="minorHAnsi"/>
      <w:lang w:eastAsia="en-US"/>
    </w:rPr>
  </w:style>
  <w:style w:type="paragraph" w:customStyle="1" w:styleId="2243BA02B1B242F3B4DA2D053F6189D8">
    <w:name w:val="2243BA02B1B242F3B4DA2D053F6189D8"/>
    <w:rsid w:val="007B51E0"/>
    <w:rPr>
      <w:rFonts w:eastAsiaTheme="minorHAnsi"/>
      <w:lang w:eastAsia="en-US"/>
    </w:rPr>
  </w:style>
  <w:style w:type="paragraph" w:customStyle="1" w:styleId="47F3C6282CC44D51B256C89454149C6C">
    <w:name w:val="47F3C6282CC44D51B256C89454149C6C"/>
    <w:rsid w:val="007B51E0"/>
    <w:rPr>
      <w:rFonts w:eastAsiaTheme="minorHAnsi"/>
      <w:lang w:eastAsia="en-US"/>
    </w:rPr>
  </w:style>
  <w:style w:type="paragraph" w:customStyle="1" w:styleId="6D634BF9D81447B28F618526AE75B764">
    <w:name w:val="6D634BF9D81447B28F618526AE75B764"/>
    <w:rsid w:val="007B51E0"/>
    <w:rPr>
      <w:rFonts w:eastAsiaTheme="minorHAnsi"/>
      <w:lang w:eastAsia="en-US"/>
    </w:rPr>
  </w:style>
  <w:style w:type="paragraph" w:customStyle="1" w:styleId="05595067C7E2477AB57DA45CA9EEC1D8">
    <w:name w:val="05595067C7E2477AB57DA45CA9EEC1D8"/>
    <w:rsid w:val="007B51E0"/>
    <w:rPr>
      <w:rFonts w:eastAsiaTheme="minorHAnsi"/>
      <w:lang w:eastAsia="en-US"/>
    </w:rPr>
  </w:style>
  <w:style w:type="paragraph" w:customStyle="1" w:styleId="1D8AE667295D4CE49E2DAF2D2076D3F0">
    <w:name w:val="1D8AE667295D4CE49E2DAF2D2076D3F0"/>
    <w:rsid w:val="007B51E0"/>
    <w:rPr>
      <w:rFonts w:eastAsiaTheme="minorHAnsi"/>
      <w:lang w:eastAsia="en-US"/>
    </w:rPr>
  </w:style>
  <w:style w:type="paragraph" w:customStyle="1" w:styleId="C0E3408947E947058E12BFF17C906ED7">
    <w:name w:val="C0E3408947E947058E12BFF17C906ED7"/>
    <w:rsid w:val="007B51E0"/>
    <w:rPr>
      <w:rFonts w:eastAsiaTheme="minorHAnsi"/>
      <w:lang w:eastAsia="en-US"/>
    </w:rPr>
  </w:style>
  <w:style w:type="paragraph" w:customStyle="1" w:styleId="FAEED1B9B3464C6495DF78C1BBC62ECE">
    <w:name w:val="FAEED1B9B3464C6495DF78C1BBC62ECE"/>
    <w:rsid w:val="007B51E0"/>
    <w:rPr>
      <w:rFonts w:eastAsiaTheme="minorHAnsi"/>
      <w:lang w:eastAsia="en-US"/>
    </w:rPr>
  </w:style>
  <w:style w:type="paragraph" w:customStyle="1" w:styleId="00661D2C6494431BB45C28D782BE34B8">
    <w:name w:val="00661D2C6494431BB45C28D782BE34B8"/>
    <w:rsid w:val="007B51E0"/>
    <w:rPr>
      <w:rFonts w:eastAsiaTheme="minorHAnsi"/>
      <w:lang w:eastAsia="en-US"/>
    </w:rPr>
  </w:style>
  <w:style w:type="paragraph" w:customStyle="1" w:styleId="49ACF94276904936B8AE37F4AF5D1EF5">
    <w:name w:val="49ACF94276904936B8AE37F4AF5D1EF5"/>
    <w:rsid w:val="007B51E0"/>
    <w:rPr>
      <w:rFonts w:eastAsiaTheme="minorHAnsi"/>
      <w:lang w:eastAsia="en-US"/>
    </w:rPr>
  </w:style>
  <w:style w:type="paragraph" w:customStyle="1" w:styleId="A6E559FD00874497B5050EF27601CA88">
    <w:name w:val="A6E559FD00874497B5050EF27601CA88"/>
    <w:rsid w:val="007B51E0"/>
    <w:pPr>
      <w:tabs>
        <w:tab w:val="center" w:pos="4536"/>
        <w:tab w:val="right" w:pos="9072"/>
      </w:tabs>
      <w:spacing w:after="0" w:line="240" w:lineRule="auto"/>
    </w:pPr>
    <w:rPr>
      <w:rFonts w:eastAsiaTheme="minorHAnsi"/>
      <w:lang w:eastAsia="en-US"/>
    </w:rPr>
  </w:style>
  <w:style w:type="paragraph" w:customStyle="1" w:styleId="A6E559FD00874497B5050EF27601CA881">
    <w:name w:val="A6E559FD00874497B5050EF27601CA881"/>
    <w:rsid w:val="007B51E0"/>
    <w:pPr>
      <w:tabs>
        <w:tab w:val="center" w:pos="4536"/>
        <w:tab w:val="right" w:pos="9072"/>
      </w:tabs>
      <w:spacing w:after="0" w:line="240" w:lineRule="auto"/>
    </w:pPr>
    <w:rPr>
      <w:rFonts w:eastAsiaTheme="minorHAnsi"/>
      <w:lang w:eastAsia="en-US"/>
    </w:rPr>
  </w:style>
  <w:style w:type="paragraph" w:customStyle="1" w:styleId="6F7AD92055B74B15A5F215DF2D3FEC645">
    <w:name w:val="6F7AD92055B74B15A5F215DF2D3FEC645"/>
    <w:rsid w:val="009F1E62"/>
    <w:rPr>
      <w:rFonts w:eastAsiaTheme="minorHAnsi"/>
      <w:lang w:eastAsia="en-US"/>
    </w:rPr>
  </w:style>
  <w:style w:type="paragraph" w:customStyle="1" w:styleId="D841662595574E3BB980F5F1A7FD13495">
    <w:name w:val="D841662595574E3BB980F5F1A7FD13495"/>
    <w:rsid w:val="009F1E62"/>
    <w:rPr>
      <w:rFonts w:eastAsiaTheme="minorHAnsi"/>
      <w:lang w:eastAsia="en-US"/>
    </w:rPr>
  </w:style>
  <w:style w:type="paragraph" w:customStyle="1" w:styleId="6E28FDB335774B68A369642720F0E73A5">
    <w:name w:val="6E28FDB335774B68A369642720F0E73A5"/>
    <w:rsid w:val="009F1E62"/>
    <w:rPr>
      <w:rFonts w:eastAsiaTheme="minorHAnsi"/>
      <w:lang w:eastAsia="en-US"/>
    </w:rPr>
  </w:style>
  <w:style w:type="paragraph" w:customStyle="1" w:styleId="73CDE8A7CC7C47268783CAD20A6D64F45">
    <w:name w:val="73CDE8A7CC7C47268783CAD20A6D64F45"/>
    <w:rsid w:val="009F1E62"/>
    <w:rPr>
      <w:rFonts w:eastAsiaTheme="minorHAnsi"/>
      <w:lang w:eastAsia="en-US"/>
    </w:rPr>
  </w:style>
  <w:style w:type="paragraph" w:customStyle="1" w:styleId="0512747AC73446B4A238388A9D62A2BC5">
    <w:name w:val="0512747AC73446B4A238388A9D62A2BC5"/>
    <w:rsid w:val="009F1E62"/>
    <w:rPr>
      <w:rFonts w:eastAsiaTheme="minorHAnsi"/>
      <w:lang w:eastAsia="en-US"/>
    </w:rPr>
  </w:style>
  <w:style w:type="paragraph" w:customStyle="1" w:styleId="F36BC1EF57214148A778568B13C95DA85">
    <w:name w:val="F36BC1EF57214148A778568B13C95DA85"/>
    <w:rsid w:val="009F1E62"/>
    <w:rPr>
      <w:rFonts w:eastAsiaTheme="minorHAnsi"/>
      <w:lang w:eastAsia="en-US"/>
    </w:rPr>
  </w:style>
  <w:style w:type="paragraph" w:customStyle="1" w:styleId="724B4287B01842E8A501AF00006B1FF35">
    <w:name w:val="724B4287B01842E8A501AF00006B1FF35"/>
    <w:rsid w:val="009F1E62"/>
    <w:rPr>
      <w:rFonts w:eastAsiaTheme="minorHAnsi"/>
      <w:lang w:eastAsia="en-US"/>
    </w:rPr>
  </w:style>
  <w:style w:type="paragraph" w:customStyle="1" w:styleId="61095FD6F6744F1B958CE6F14D6990B05">
    <w:name w:val="61095FD6F6744F1B958CE6F14D6990B05"/>
    <w:rsid w:val="009F1E62"/>
    <w:rPr>
      <w:rFonts w:eastAsiaTheme="minorHAnsi"/>
      <w:lang w:eastAsia="en-US"/>
    </w:rPr>
  </w:style>
  <w:style w:type="paragraph" w:customStyle="1" w:styleId="4AB78665F859431F9717E60124E2F9525">
    <w:name w:val="4AB78665F859431F9717E60124E2F9525"/>
    <w:rsid w:val="009F1E62"/>
    <w:rPr>
      <w:rFonts w:eastAsiaTheme="minorHAnsi"/>
      <w:lang w:eastAsia="en-US"/>
    </w:rPr>
  </w:style>
  <w:style w:type="paragraph" w:customStyle="1" w:styleId="4507F734B0664447AFD6F939A2F5FA9C5">
    <w:name w:val="4507F734B0664447AFD6F939A2F5FA9C5"/>
    <w:rsid w:val="009F1E62"/>
    <w:rPr>
      <w:rFonts w:eastAsiaTheme="minorHAnsi"/>
      <w:lang w:eastAsia="en-US"/>
    </w:rPr>
  </w:style>
  <w:style w:type="paragraph" w:customStyle="1" w:styleId="AE5C0651DE6F49AC808B32F9582DDAFB5">
    <w:name w:val="AE5C0651DE6F49AC808B32F9582DDAFB5"/>
    <w:rsid w:val="009F1E62"/>
    <w:rPr>
      <w:rFonts w:eastAsiaTheme="minorHAnsi"/>
      <w:lang w:eastAsia="en-US"/>
    </w:rPr>
  </w:style>
  <w:style w:type="paragraph" w:customStyle="1" w:styleId="BE121BAB3F3C4384918471B2C03A90815">
    <w:name w:val="BE121BAB3F3C4384918471B2C03A90815"/>
    <w:rsid w:val="009F1E62"/>
    <w:rPr>
      <w:rFonts w:eastAsiaTheme="minorHAnsi"/>
      <w:lang w:eastAsia="en-US"/>
    </w:rPr>
  </w:style>
  <w:style w:type="paragraph" w:customStyle="1" w:styleId="72ECD03E238A476A9271CC50674773E45">
    <w:name w:val="72ECD03E238A476A9271CC50674773E45"/>
    <w:rsid w:val="009F1E62"/>
    <w:rPr>
      <w:rFonts w:eastAsiaTheme="minorHAnsi"/>
      <w:lang w:eastAsia="en-US"/>
    </w:rPr>
  </w:style>
  <w:style w:type="paragraph" w:customStyle="1" w:styleId="2B589E87341F463A948BEC3150F0CA585">
    <w:name w:val="2B589E87341F463A948BEC3150F0CA585"/>
    <w:rsid w:val="009F1E62"/>
    <w:rPr>
      <w:rFonts w:eastAsiaTheme="minorHAnsi"/>
      <w:lang w:eastAsia="en-US"/>
    </w:rPr>
  </w:style>
  <w:style w:type="paragraph" w:customStyle="1" w:styleId="C8F7ED62C155448C953EFC4F53173E165">
    <w:name w:val="C8F7ED62C155448C953EFC4F53173E165"/>
    <w:rsid w:val="009F1E62"/>
    <w:rPr>
      <w:rFonts w:eastAsiaTheme="minorHAnsi"/>
      <w:lang w:eastAsia="en-US"/>
    </w:rPr>
  </w:style>
  <w:style w:type="paragraph" w:customStyle="1" w:styleId="52503F871BBC46CFB2850CAFEAD7DDA15">
    <w:name w:val="52503F871BBC46CFB2850CAFEAD7DDA15"/>
    <w:rsid w:val="009F1E62"/>
    <w:rPr>
      <w:rFonts w:eastAsiaTheme="minorHAnsi"/>
      <w:lang w:eastAsia="en-US"/>
    </w:rPr>
  </w:style>
  <w:style w:type="paragraph" w:customStyle="1" w:styleId="180403C36938407A8ADA8D9EC25E7F505">
    <w:name w:val="180403C36938407A8ADA8D9EC25E7F505"/>
    <w:rsid w:val="009F1E62"/>
    <w:rPr>
      <w:rFonts w:eastAsiaTheme="minorHAnsi"/>
      <w:lang w:eastAsia="en-US"/>
    </w:rPr>
  </w:style>
  <w:style w:type="paragraph" w:customStyle="1" w:styleId="042363FBC3504BFA817EDA47A87C05295">
    <w:name w:val="042363FBC3504BFA817EDA47A87C05295"/>
    <w:rsid w:val="009F1E62"/>
    <w:rPr>
      <w:rFonts w:eastAsiaTheme="minorHAnsi"/>
      <w:lang w:eastAsia="en-US"/>
    </w:rPr>
  </w:style>
  <w:style w:type="paragraph" w:customStyle="1" w:styleId="F3445B7DE2E845DA9915E450786D49B65">
    <w:name w:val="F3445B7DE2E845DA9915E450786D49B65"/>
    <w:rsid w:val="009F1E62"/>
    <w:rPr>
      <w:rFonts w:eastAsiaTheme="minorHAnsi"/>
      <w:lang w:eastAsia="en-US"/>
    </w:rPr>
  </w:style>
  <w:style w:type="paragraph" w:customStyle="1" w:styleId="D23BCA0ED0DB4D40876FBC15964CDFB15">
    <w:name w:val="D23BCA0ED0DB4D40876FBC15964CDFB15"/>
    <w:rsid w:val="009F1E62"/>
    <w:rPr>
      <w:rFonts w:eastAsiaTheme="minorHAnsi"/>
      <w:lang w:eastAsia="en-US"/>
    </w:rPr>
  </w:style>
  <w:style w:type="paragraph" w:customStyle="1" w:styleId="2D5E824839D14C19900CE0BE8DFEBE695">
    <w:name w:val="2D5E824839D14C19900CE0BE8DFEBE695"/>
    <w:rsid w:val="009F1E62"/>
    <w:rPr>
      <w:rFonts w:eastAsiaTheme="minorHAnsi"/>
      <w:lang w:eastAsia="en-US"/>
    </w:rPr>
  </w:style>
  <w:style w:type="paragraph" w:customStyle="1" w:styleId="C29E4A09832B447F8283C4667EA3C2E15">
    <w:name w:val="C29E4A09832B447F8283C4667EA3C2E15"/>
    <w:rsid w:val="009F1E62"/>
    <w:rPr>
      <w:rFonts w:eastAsiaTheme="minorHAnsi"/>
      <w:lang w:eastAsia="en-US"/>
    </w:rPr>
  </w:style>
  <w:style w:type="paragraph" w:customStyle="1" w:styleId="C0326F4E126F4E1DAB02573B84919D245">
    <w:name w:val="C0326F4E126F4E1DAB02573B84919D245"/>
    <w:rsid w:val="009F1E62"/>
    <w:rPr>
      <w:rFonts w:eastAsiaTheme="minorHAnsi"/>
      <w:lang w:eastAsia="en-US"/>
    </w:rPr>
  </w:style>
  <w:style w:type="paragraph" w:customStyle="1" w:styleId="26D808EFAEDD4A2F94F5279755B54DF65">
    <w:name w:val="26D808EFAEDD4A2F94F5279755B54DF65"/>
    <w:rsid w:val="009F1E62"/>
    <w:rPr>
      <w:rFonts w:eastAsiaTheme="minorHAnsi"/>
      <w:lang w:eastAsia="en-US"/>
    </w:rPr>
  </w:style>
  <w:style w:type="paragraph" w:customStyle="1" w:styleId="937BDC6D47A7400C9A1434A4D613D62A5">
    <w:name w:val="937BDC6D47A7400C9A1434A4D613D62A5"/>
    <w:rsid w:val="009F1E62"/>
    <w:rPr>
      <w:rFonts w:eastAsiaTheme="minorHAnsi"/>
      <w:lang w:eastAsia="en-US"/>
    </w:rPr>
  </w:style>
  <w:style w:type="paragraph" w:customStyle="1" w:styleId="EBB3FFE49EDD4565B94F27631AA39E1E5">
    <w:name w:val="EBB3FFE49EDD4565B94F27631AA39E1E5"/>
    <w:rsid w:val="009F1E62"/>
    <w:rPr>
      <w:rFonts w:eastAsiaTheme="minorHAnsi"/>
      <w:lang w:eastAsia="en-US"/>
    </w:rPr>
  </w:style>
  <w:style w:type="paragraph" w:customStyle="1" w:styleId="ED621DEEFBDB4F6EA17926DB34943C175">
    <w:name w:val="ED621DEEFBDB4F6EA17926DB34943C175"/>
    <w:rsid w:val="009F1E62"/>
    <w:pPr>
      <w:spacing w:before="240"/>
    </w:pPr>
    <w:rPr>
      <w:rFonts w:eastAsiaTheme="minorHAnsi"/>
      <w:i/>
      <w:lang w:eastAsia="en-US"/>
    </w:rPr>
  </w:style>
  <w:style w:type="paragraph" w:customStyle="1" w:styleId="2102B23A0F3F451C94967B587A5296355">
    <w:name w:val="2102B23A0F3F451C94967B587A5296355"/>
    <w:rsid w:val="009F1E62"/>
    <w:pPr>
      <w:spacing w:before="240"/>
    </w:pPr>
    <w:rPr>
      <w:rFonts w:eastAsiaTheme="minorHAnsi"/>
      <w:i/>
      <w:lang w:eastAsia="en-US"/>
    </w:rPr>
  </w:style>
  <w:style w:type="paragraph" w:customStyle="1" w:styleId="DFEDEC770319452688D4FC4FB9BC686E5">
    <w:name w:val="DFEDEC770319452688D4FC4FB9BC686E5"/>
    <w:rsid w:val="009F1E62"/>
    <w:rPr>
      <w:rFonts w:eastAsiaTheme="minorHAnsi"/>
      <w:lang w:eastAsia="en-US"/>
    </w:rPr>
  </w:style>
  <w:style w:type="paragraph" w:customStyle="1" w:styleId="3F77E3294530457DA9CCE721E66DF3CE4">
    <w:name w:val="3F77E3294530457DA9CCE721E66DF3CE4"/>
    <w:rsid w:val="009F1E62"/>
    <w:rPr>
      <w:rFonts w:eastAsiaTheme="minorHAnsi"/>
      <w:lang w:eastAsia="en-US"/>
    </w:rPr>
  </w:style>
  <w:style w:type="paragraph" w:customStyle="1" w:styleId="CD6B7B5656C349D48AEE2B62FE553B361">
    <w:name w:val="CD6B7B5656C349D48AEE2B62FE553B361"/>
    <w:rsid w:val="009F1E62"/>
    <w:pPr>
      <w:spacing w:before="240"/>
    </w:pPr>
    <w:rPr>
      <w:rFonts w:eastAsiaTheme="minorHAnsi"/>
      <w:i/>
      <w:lang w:eastAsia="en-US"/>
    </w:rPr>
  </w:style>
  <w:style w:type="paragraph" w:customStyle="1" w:styleId="CAC0FD636A3845E9BB063A443E57CC1A1">
    <w:name w:val="CAC0FD636A3845E9BB063A443E57CC1A1"/>
    <w:rsid w:val="009F1E62"/>
    <w:rPr>
      <w:rFonts w:eastAsiaTheme="minorHAnsi"/>
      <w:lang w:eastAsia="en-US"/>
    </w:rPr>
  </w:style>
  <w:style w:type="paragraph" w:customStyle="1" w:styleId="4DCBF225A70A4D9186DEA83B7776845B1">
    <w:name w:val="4DCBF225A70A4D9186DEA83B7776845B1"/>
    <w:rsid w:val="009F1E62"/>
    <w:rPr>
      <w:rFonts w:eastAsiaTheme="minorHAnsi"/>
      <w:lang w:eastAsia="en-US"/>
    </w:rPr>
  </w:style>
  <w:style w:type="paragraph" w:customStyle="1" w:styleId="1029C6AC3BB14CA4B98D48E7734BF86B1">
    <w:name w:val="1029C6AC3BB14CA4B98D48E7734BF86B1"/>
    <w:rsid w:val="009F1E62"/>
    <w:rPr>
      <w:rFonts w:eastAsiaTheme="minorHAnsi"/>
      <w:lang w:eastAsia="en-US"/>
    </w:rPr>
  </w:style>
  <w:style w:type="paragraph" w:customStyle="1" w:styleId="FD2EEC9E7C734A808DE7264FDF6D1A641">
    <w:name w:val="FD2EEC9E7C734A808DE7264FDF6D1A641"/>
    <w:rsid w:val="009F1E62"/>
    <w:rPr>
      <w:rFonts w:eastAsiaTheme="minorHAnsi"/>
      <w:lang w:eastAsia="en-US"/>
    </w:rPr>
  </w:style>
  <w:style w:type="paragraph" w:customStyle="1" w:styleId="AC2731C91C8B4F27A3C295D5C0B4F2F81">
    <w:name w:val="AC2731C91C8B4F27A3C295D5C0B4F2F81"/>
    <w:rsid w:val="009F1E62"/>
    <w:rPr>
      <w:rFonts w:eastAsiaTheme="minorHAnsi"/>
      <w:lang w:eastAsia="en-US"/>
    </w:rPr>
  </w:style>
  <w:style w:type="paragraph" w:customStyle="1" w:styleId="65EB48EAA89F4B33BC38966287687EB51">
    <w:name w:val="65EB48EAA89F4B33BC38966287687EB51"/>
    <w:rsid w:val="009F1E62"/>
    <w:rPr>
      <w:rFonts w:eastAsiaTheme="minorHAnsi"/>
      <w:lang w:eastAsia="en-US"/>
    </w:rPr>
  </w:style>
  <w:style w:type="paragraph" w:customStyle="1" w:styleId="2243BA02B1B242F3B4DA2D053F6189D81">
    <w:name w:val="2243BA02B1B242F3B4DA2D053F6189D81"/>
    <w:rsid w:val="009F1E62"/>
    <w:rPr>
      <w:rFonts w:eastAsiaTheme="minorHAnsi"/>
      <w:lang w:eastAsia="en-US"/>
    </w:rPr>
  </w:style>
  <w:style w:type="paragraph" w:customStyle="1" w:styleId="3DE7355182AD4EA49BC2566F26625EA5">
    <w:name w:val="3DE7355182AD4EA49BC2566F26625EA5"/>
    <w:rsid w:val="009F1E62"/>
    <w:rPr>
      <w:rFonts w:eastAsiaTheme="minorHAnsi"/>
      <w:lang w:eastAsia="en-US"/>
    </w:rPr>
  </w:style>
  <w:style w:type="paragraph" w:customStyle="1" w:styleId="62F03637DE3E4F27AD46F06F39948370">
    <w:name w:val="62F03637DE3E4F27AD46F06F39948370"/>
    <w:rsid w:val="009F1E62"/>
    <w:rPr>
      <w:rFonts w:eastAsiaTheme="minorHAnsi"/>
      <w:lang w:eastAsia="en-US"/>
    </w:rPr>
  </w:style>
  <w:style w:type="paragraph" w:customStyle="1" w:styleId="4BF2AE77F90C4EFB937A30D4917EDE0E">
    <w:name w:val="4BF2AE77F90C4EFB937A30D4917EDE0E"/>
    <w:rsid w:val="009F1E62"/>
    <w:rPr>
      <w:rFonts w:eastAsiaTheme="minorHAnsi"/>
      <w:lang w:eastAsia="en-US"/>
    </w:rPr>
  </w:style>
  <w:style w:type="paragraph" w:customStyle="1" w:styleId="92E3B720E6F84F2EB6FBB1A567CD0FD9">
    <w:name w:val="92E3B720E6F84F2EB6FBB1A567CD0FD9"/>
    <w:rsid w:val="009F1E62"/>
    <w:rPr>
      <w:rFonts w:eastAsiaTheme="minorHAnsi"/>
      <w:lang w:eastAsia="en-US"/>
    </w:rPr>
  </w:style>
  <w:style w:type="paragraph" w:customStyle="1" w:styleId="75E633D658044540BB3F6890F266E7A0">
    <w:name w:val="75E633D658044540BB3F6890F266E7A0"/>
    <w:rsid w:val="009F1E62"/>
    <w:rPr>
      <w:rFonts w:eastAsiaTheme="minorHAnsi"/>
      <w:lang w:eastAsia="en-US"/>
    </w:rPr>
  </w:style>
  <w:style w:type="paragraph" w:customStyle="1" w:styleId="40D1169C50D6441998211EADC917A4A8">
    <w:name w:val="40D1169C50D6441998211EADC917A4A8"/>
    <w:rsid w:val="009F1E62"/>
    <w:rPr>
      <w:rFonts w:eastAsiaTheme="minorHAnsi"/>
      <w:lang w:eastAsia="en-US"/>
    </w:rPr>
  </w:style>
  <w:style w:type="paragraph" w:customStyle="1" w:styleId="9F84D5EFDC844F7ABA1F063CB60A43C9">
    <w:name w:val="9F84D5EFDC844F7ABA1F063CB60A43C9"/>
    <w:rsid w:val="009F1E62"/>
    <w:rPr>
      <w:rFonts w:eastAsiaTheme="minorHAnsi"/>
      <w:lang w:eastAsia="en-US"/>
    </w:rPr>
  </w:style>
  <w:style w:type="paragraph" w:customStyle="1" w:styleId="51CBAF993FB144A19284781FC8F45F61">
    <w:name w:val="51CBAF993FB144A19284781FC8F45F61"/>
    <w:rsid w:val="009F1E62"/>
    <w:rPr>
      <w:rFonts w:eastAsiaTheme="minorHAnsi"/>
      <w:lang w:eastAsia="en-US"/>
    </w:rPr>
  </w:style>
  <w:style w:type="paragraph" w:customStyle="1" w:styleId="7DE122AD2CC64B9897EBA3C63B0DA0F9">
    <w:name w:val="7DE122AD2CC64B9897EBA3C63B0DA0F9"/>
    <w:rsid w:val="009F1E62"/>
    <w:pPr>
      <w:tabs>
        <w:tab w:val="center" w:pos="4536"/>
        <w:tab w:val="right" w:pos="9072"/>
      </w:tabs>
      <w:spacing w:after="0" w:line="240" w:lineRule="auto"/>
    </w:pPr>
    <w:rPr>
      <w:rFonts w:eastAsiaTheme="minorHAnsi"/>
      <w:lang w:eastAsia="en-US"/>
    </w:rPr>
  </w:style>
  <w:style w:type="paragraph" w:customStyle="1" w:styleId="7DE122AD2CC64B9897EBA3C63B0DA0F91">
    <w:name w:val="7DE122AD2CC64B9897EBA3C63B0DA0F91"/>
    <w:rsid w:val="009F1E62"/>
    <w:pPr>
      <w:tabs>
        <w:tab w:val="center" w:pos="4536"/>
        <w:tab w:val="right" w:pos="9072"/>
      </w:tabs>
      <w:spacing w:after="0" w:line="240" w:lineRule="auto"/>
    </w:pPr>
    <w:rPr>
      <w:rFonts w:eastAsiaTheme="minorHAnsi"/>
      <w:lang w:eastAsia="en-US"/>
    </w:rPr>
  </w:style>
  <w:style w:type="paragraph" w:customStyle="1" w:styleId="8C98C23972204873AB4FE627AC2BDC58">
    <w:name w:val="8C98C23972204873AB4FE627AC2BDC58"/>
    <w:rsid w:val="00564DF3"/>
  </w:style>
  <w:style w:type="paragraph" w:customStyle="1" w:styleId="767369177432414A873328ABC2D76DAB">
    <w:name w:val="767369177432414A873328ABC2D76DAB"/>
    <w:rsid w:val="00564DF3"/>
  </w:style>
  <w:style w:type="paragraph" w:customStyle="1" w:styleId="6F7AD92055B74B15A5F215DF2D3FEC646">
    <w:name w:val="6F7AD92055B74B15A5F215DF2D3FEC646"/>
    <w:rsid w:val="00086AE7"/>
    <w:rPr>
      <w:rFonts w:eastAsiaTheme="minorHAnsi"/>
      <w:lang w:eastAsia="en-US"/>
    </w:rPr>
  </w:style>
  <w:style w:type="paragraph" w:customStyle="1" w:styleId="D841662595574E3BB980F5F1A7FD13496">
    <w:name w:val="D841662595574E3BB980F5F1A7FD13496"/>
    <w:rsid w:val="00086AE7"/>
    <w:rPr>
      <w:rFonts w:eastAsiaTheme="minorHAnsi"/>
      <w:lang w:eastAsia="en-US"/>
    </w:rPr>
  </w:style>
  <w:style w:type="paragraph" w:customStyle="1" w:styleId="6E28FDB335774B68A369642720F0E73A6">
    <w:name w:val="6E28FDB335774B68A369642720F0E73A6"/>
    <w:rsid w:val="00086AE7"/>
    <w:rPr>
      <w:rFonts w:eastAsiaTheme="minorHAnsi"/>
      <w:lang w:eastAsia="en-US"/>
    </w:rPr>
  </w:style>
  <w:style w:type="paragraph" w:customStyle="1" w:styleId="73CDE8A7CC7C47268783CAD20A6D64F46">
    <w:name w:val="73CDE8A7CC7C47268783CAD20A6D64F46"/>
    <w:rsid w:val="00086AE7"/>
    <w:rPr>
      <w:rFonts w:eastAsiaTheme="minorHAnsi"/>
      <w:lang w:eastAsia="en-US"/>
    </w:rPr>
  </w:style>
  <w:style w:type="paragraph" w:customStyle="1" w:styleId="0512747AC73446B4A238388A9D62A2BC6">
    <w:name w:val="0512747AC73446B4A238388A9D62A2BC6"/>
    <w:rsid w:val="00086AE7"/>
    <w:rPr>
      <w:rFonts w:eastAsiaTheme="minorHAnsi"/>
      <w:lang w:eastAsia="en-US"/>
    </w:rPr>
  </w:style>
  <w:style w:type="paragraph" w:customStyle="1" w:styleId="F36BC1EF57214148A778568B13C95DA86">
    <w:name w:val="F36BC1EF57214148A778568B13C95DA86"/>
    <w:rsid w:val="00086AE7"/>
    <w:rPr>
      <w:rFonts w:eastAsiaTheme="minorHAnsi"/>
      <w:lang w:eastAsia="en-US"/>
    </w:rPr>
  </w:style>
  <w:style w:type="paragraph" w:customStyle="1" w:styleId="724B4287B01842E8A501AF00006B1FF36">
    <w:name w:val="724B4287B01842E8A501AF00006B1FF36"/>
    <w:rsid w:val="00086AE7"/>
    <w:rPr>
      <w:rFonts w:eastAsiaTheme="minorHAnsi"/>
      <w:lang w:eastAsia="en-US"/>
    </w:rPr>
  </w:style>
  <w:style w:type="paragraph" w:customStyle="1" w:styleId="61095FD6F6744F1B958CE6F14D6990B06">
    <w:name w:val="61095FD6F6744F1B958CE6F14D6990B06"/>
    <w:rsid w:val="00086AE7"/>
    <w:rPr>
      <w:rFonts w:eastAsiaTheme="minorHAnsi"/>
      <w:lang w:eastAsia="en-US"/>
    </w:rPr>
  </w:style>
  <w:style w:type="paragraph" w:customStyle="1" w:styleId="4AB78665F859431F9717E60124E2F9526">
    <w:name w:val="4AB78665F859431F9717E60124E2F9526"/>
    <w:rsid w:val="00086AE7"/>
    <w:rPr>
      <w:rFonts w:eastAsiaTheme="minorHAnsi"/>
      <w:lang w:eastAsia="en-US"/>
    </w:rPr>
  </w:style>
  <w:style w:type="paragraph" w:customStyle="1" w:styleId="767369177432414A873328ABC2D76DAB1">
    <w:name w:val="767369177432414A873328ABC2D76DAB1"/>
    <w:rsid w:val="00086AE7"/>
    <w:rPr>
      <w:rFonts w:eastAsiaTheme="minorHAnsi"/>
      <w:lang w:eastAsia="en-US"/>
    </w:rPr>
  </w:style>
  <w:style w:type="paragraph" w:customStyle="1" w:styleId="AE5C0651DE6F49AC808B32F9582DDAFB6">
    <w:name w:val="AE5C0651DE6F49AC808B32F9582DDAFB6"/>
    <w:rsid w:val="00086AE7"/>
    <w:rPr>
      <w:rFonts w:eastAsiaTheme="minorHAnsi"/>
      <w:lang w:eastAsia="en-US"/>
    </w:rPr>
  </w:style>
  <w:style w:type="paragraph" w:customStyle="1" w:styleId="BE121BAB3F3C4384918471B2C03A90816">
    <w:name w:val="BE121BAB3F3C4384918471B2C03A90816"/>
    <w:rsid w:val="00086AE7"/>
    <w:rPr>
      <w:rFonts w:eastAsiaTheme="minorHAnsi"/>
      <w:lang w:eastAsia="en-US"/>
    </w:rPr>
  </w:style>
  <w:style w:type="paragraph" w:customStyle="1" w:styleId="72ECD03E238A476A9271CC50674773E46">
    <w:name w:val="72ECD03E238A476A9271CC50674773E46"/>
    <w:rsid w:val="00086AE7"/>
    <w:rPr>
      <w:rFonts w:eastAsiaTheme="minorHAnsi"/>
      <w:lang w:eastAsia="en-US"/>
    </w:rPr>
  </w:style>
  <w:style w:type="paragraph" w:customStyle="1" w:styleId="2B589E87341F463A948BEC3150F0CA586">
    <w:name w:val="2B589E87341F463A948BEC3150F0CA586"/>
    <w:rsid w:val="00086AE7"/>
    <w:rPr>
      <w:rFonts w:eastAsiaTheme="minorHAnsi"/>
      <w:lang w:eastAsia="en-US"/>
    </w:rPr>
  </w:style>
  <w:style w:type="paragraph" w:customStyle="1" w:styleId="C8F7ED62C155448C953EFC4F53173E166">
    <w:name w:val="C8F7ED62C155448C953EFC4F53173E166"/>
    <w:rsid w:val="00086AE7"/>
    <w:rPr>
      <w:rFonts w:eastAsiaTheme="minorHAnsi"/>
      <w:lang w:eastAsia="en-US"/>
    </w:rPr>
  </w:style>
  <w:style w:type="paragraph" w:customStyle="1" w:styleId="52503F871BBC46CFB2850CAFEAD7DDA16">
    <w:name w:val="52503F871BBC46CFB2850CAFEAD7DDA16"/>
    <w:rsid w:val="00086AE7"/>
    <w:rPr>
      <w:rFonts w:eastAsiaTheme="minorHAnsi"/>
      <w:lang w:eastAsia="en-US"/>
    </w:rPr>
  </w:style>
  <w:style w:type="paragraph" w:customStyle="1" w:styleId="180403C36938407A8ADA8D9EC25E7F506">
    <w:name w:val="180403C36938407A8ADA8D9EC25E7F506"/>
    <w:rsid w:val="00086AE7"/>
    <w:rPr>
      <w:rFonts w:eastAsiaTheme="minorHAnsi"/>
      <w:lang w:eastAsia="en-US"/>
    </w:rPr>
  </w:style>
  <w:style w:type="paragraph" w:customStyle="1" w:styleId="042363FBC3504BFA817EDA47A87C05296">
    <w:name w:val="042363FBC3504BFA817EDA47A87C05296"/>
    <w:rsid w:val="00086AE7"/>
    <w:rPr>
      <w:rFonts w:eastAsiaTheme="minorHAnsi"/>
      <w:lang w:eastAsia="en-US"/>
    </w:rPr>
  </w:style>
  <w:style w:type="paragraph" w:customStyle="1" w:styleId="F3445B7DE2E845DA9915E450786D49B66">
    <w:name w:val="F3445B7DE2E845DA9915E450786D49B66"/>
    <w:rsid w:val="00086AE7"/>
    <w:rPr>
      <w:rFonts w:eastAsiaTheme="minorHAnsi"/>
      <w:lang w:eastAsia="en-US"/>
    </w:rPr>
  </w:style>
  <w:style w:type="paragraph" w:customStyle="1" w:styleId="D23BCA0ED0DB4D40876FBC15964CDFB16">
    <w:name w:val="D23BCA0ED0DB4D40876FBC15964CDFB16"/>
    <w:rsid w:val="00086AE7"/>
    <w:rPr>
      <w:rFonts w:eastAsiaTheme="minorHAnsi"/>
      <w:lang w:eastAsia="en-US"/>
    </w:rPr>
  </w:style>
  <w:style w:type="paragraph" w:customStyle="1" w:styleId="2D5E824839D14C19900CE0BE8DFEBE696">
    <w:name w:val="2D5E824839D14C19900CE0BE8DFEBE696"/>
    <w:rsid w:val="00086AE7"/>
    <w:rPr>
      <w:rFonts w:eastAsiaTheme="minorHAnsi"/>
      <w:lang w:eastAsia="en-US"/>
    </w:rPr>
  </w:style>
  <w:style w:type="paragraph" w:customStyle="1" w:styleId="C29E4A09832B447F8283C4667EA3C2E16">
    <w:name w:val="C29E4A09832B447F8283C4667EA3C2E16"/>
    <w:rsid w:val="00086AE7"/>
    <w:rPr>
      <w:rFonts w:eastAsiaTheme="minorHAnsi"/>
      <w:lang w:eastAsia="en-US"/>
    </w:rPr>
  </w:style>
  <w:style w:type="paragraph" w:customStyle="1" w:styleId="C0326F4E126F4E1DAB02573B84919D246">
    <w:name w:val="C0326F4E126F4E1DAB02573B84919D246"/>
    <w:rsid w:val="00086AE7"/>
    <w:rPr>
      <w:rFonts w:eastAsiaTheme="minorHAnsi"/>
      <w:lang w:eastAsia="en-US"/>
    </w:rPr>
  </w:style>
  <w:style w:type="paragraph" w:customStyle="1" w:styleId="26D808EFAEDD4A2F94F5279755B54DF66">
    <w:name w:val="26D808EFAEDD4A2F94F5279755B54DF66"/>
    <w:rsid w:val="00086AE7"/>
    <w:rPr>
      <w:rFonts w:eastAsiaTheme="minorHAnsi"/>
      <w:lang w:eastAsia="en-US"/>
    </w:rPr>
  </w:style>
  <w:style w:type="paragraph" w:customStyle="1" w:styleId="937BDC6D47A7400C9A1434A4D613D62A6">
    <w:name w:val="937BDC6D47A7400C9A1434A4D613D62A6"/>
    <w:rsid w:val="00086AE7"/>
    <w:rPr>
      <w:rFonts w:eastAsiaTheme="minorHAnsi"/>
      <w:lang w:eastAsia="en-US"/>
    </w:rPr>
  </w:style>
  <w:style w:type="paragraph" w:customStyle="1" w:styleId="EBB3FFE49EDD4565B94F27631AA39E1E6">
    <w:name w:val="EBB3FFE49EDD4565B94F27631AA39E1E6"/>
    <w:rsid w:val="00086AE7"/>
    <w:rPr>
      <w:rFonts w:eastAsiaTheme="minorHAnsi"/>
      <w:lang w:eastAsia="en-US"/>
    </w:rPr>
  </w:style>
  <w:style w:type="paragraph" w:customStyle="1" w:styleId="ED621DEEFBDB4F6EA17926DB34943C176">
    <w:name w:val="ED621DEEFBDB4F6EA17926DB34943C176"/>
    <w:rsid w:val="00086AE7"/>
    <w:pPr>
      <w:spacing w:before="240"/>
    </w:pPr>
    <w:rPr>
      <w:rFonts w:eastAsiaTheme="minorHAnsi"/>
      <w:i/>
      <w:lang w:eastAsia="en-US"/>
    </w:rPr>
  </w:style>
  <w:style w:type="paragraph" w:customStyle="1" w:styleId="E870BF3082324835958323A6496B8BCE">
    <w:name w:val="E870BF3082324835958323A6496B8BCE"/>
    <w:rsid w:val="00086AE7"/>
    <w:pPr>
      <w:spacing w:before="240"/>
    </w:pPr>
    <w:rPr>
      <w:rFonts w:eastAsiaTheme="minorHAnsi"/>
      <w:i/>
      <w:lang w:eastAsia="en-US"/>
    </w:rPr>
  </w:style>
  <w:style w:type="paragraph" w:customStyle="1" w:styleId="166B5BE320F0498488BB73AD3DDFF03B">
    <w:name w:val="166B5BE320F0498488BB73AD3DDFF03B"/>
    <w:rsid w:val="00086AE7"/>
    <w:rPr>
      <w:rFonts w:eastAsiaTheme="minorHAnsi"/>
      <w:lang w:eastAsia="en-US"/>
    </w:rPr>
  </w:style>
  <w:style w:type="paragraph" w:customStyle="1" w:styleId="42F4C97EF2F54373BBD675DF335E8A7C">
    <w:name w:val="42F4C97EF2F54373BBD675DF335E8A7C"/>
    <w:rsid w:val="00086AE7"/>
    <w:rPr>
      <w:rFonts w:eastAsiaTheme="minorHAnsi"/>
      <w:lang w:eastAsia="en-US"/>
    </w:rPr>
  </w:style>
  <w:style w:type="paragraph" w:customStyle="1" w:styleId="81485C97FE454F5EA8465DA2228B6355">
    <w:name w:val="81485C97FE454F5EA8465DA2228B6355"/>
    <w:rsid w:val="00086AE7"/>
    <w:pPr>
      <w:spacing w:before="240"/>
    </w:pPr>
    <w:rPr>
      <w:rFonts w:eastAsiaTheme="minorHAnsi"/>
      <w:i/>
      <w:lang w:eastAsia="en-US"/>
    </w:rPr>
  </w:style>
  <w:style w:type="paragraph" w:customStyle="1" w:styleId="C93E0D28A8904AEDBFBC211C1A10B775">
    <w:name w:val="C93E0D28A8904AEDBFBC211C1A10B775"/>
    <w:rsid w:val="00086AE7"/>
    <w:rPr>
      <w:rFonts w:eastAsiaTheme="minorHAnsi"/>
      <w:lang w:eastAsia="en-US"/>
    </w:rPr>
  </w:style>
  <w:style w:type="paragraph" w:customStyle="1" w:styleId="6C807547A744447C918D381B57EAD3D7">
    <w:name w:val="6C807547A744447C918D381B57EAD3D7"/>
    <w:rsid w:val="00086AE7"/>
    <w:rPr>
      <w:rFonts w:eastAsiaTheme="minorHAnsi"/>
      <w:lang w:eastAsia="en-US"/>
    </w:rPr>
  </w:style>
  <w:style w:type="paragraph" w:customStyle="1" w:styleId="73AD00F23463477AA8F44D32FC21A363">
    <w:name w:val="73AD00F23463477AA8F44D32FC21A363"/>
    <w:rsid w:val="00086AE7"/>
    <w:rPr>
      <w:rFonts w:eastAsiaTheme="minorHAnsi"/>
      <w:lang w:eastAsia="en-US"/>
    </w:rPr>
  </w:style>
  <w:style w:type="paragraph" w:customStyle="1" w:styleId="29ADFC552C4942E49C7D23773B319830">
    <w:name w:val="29ADFC552C4942E49C7D23773B319830"/>
    <w:rsid w:val="00086AE7"/>
    <w:rPr>
      <w:rFonts w:eastAsiaTheme="minorHAnsi"/>
      <w:lang w:eastAsia="en-US"/>
    </w:rPr>
  </w:style>
  <w:style w:type="paragraph" w:customStyle="1" w:styleId="47912D7A211A43E8B817CD66D1076C6B">
    <w:name w:val="47912D7A211A43E8B817CD66D1076C6B"/>
    <w:rsid w:val="00086AE7"/>
    <w:pPr>
      <w:tabs>
        <w:tab w:val="center" w:pos="4536"/>
        <w:tab w:val="right" w:pos="9072"/>
      </w:tabs>
      <w:spacing w:after="0" w:line="240" w:lineRule="auto"/>
    </w:pPr>
    <w:rPr>
      <w:rFonts w:eastAsiaTheme="minorHAnsi"/>
      <w:lang w:eastAsia="en-US"/>
    </w:rPr>
  </w:style>
  <w:style w:type="paragraph" w:customStyle="1" w:styleId="47912D7A211A43E8B817CD66D1076C6B1">
    <w:name w:val="47912D7A211A43E8B817CD66D1076C6B1"/>
    <w:rsid w:val="00086AE7"/>
    <w:pPr>
      <w:tabs>
        <w:tab w:val="center" w:pos="4536"/>
        <w:tab w:val="right" w:pos="9072"/>
      </w:tabs>
      <w:spacing w:after="0" w:line="240" w:lineRule="auto"/>
    </w:pPr>
    <w:rPr>
      <w:rFonts w:eastAsiaTheme="minorHAnsi"/>
      <w:lang w:eastAsia="en-US"/>
    </w:rPr>
  </w:style>
  <w:style w:type="paragraph" w:customStyle="1" w:styleId="CF3481E6973D412FAE56F827F3DCEB5B">
    <w:name w:val="CF3481E6973D412FAE56F827F3DCEB5B"/>
    <w:rsid w:val="00D3683F"/>
  </w:style>
  <w:style w:type="paragraph" w:customStyle="1" w:styleId="E8A0A00346B84453A91F6C7E83F0FB0F">
    <w:name w:val="E8A0A00346B84453A91F6C7E83F0FB0F"/>
    <w:rsid w:val="00D368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4DC2C-CD5D-4399-9838-305CF0312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Muster_Massnahmenplan_Hoehlenbaumkartierung</Template>
  <TotalTime>0</TotalTime>
  <Pages>8</Pages>
  <Words>699</Words>
  <Characters>4404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Windows-Benutzer</cp:lastModifiedBy>
  <cp:revision>2</cp:revision>
  <cp:lastPrinted>2018-12-13T12:20:00Z</cp:lastPrinted>
  <dcterms:created xsi:type="dcterms:W3CDTF">2019-01-22T10:57:00Z</dcterms:created>
  <dcterms:modified xsi:type="dcterms:W3CDTF">2019-01-22T10:57:00Z</dcterms:modified>
</cp:coreProperties>
</file>